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60AF" w14:textId="3070FD38" w:rsidR="00BD50E9" w:rsidRPr="00C64892" w:rsidRDefault="004F6EE4" w:rsidP="002071BA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1C5FC3AA" wp14:editId="3BB39F4B">
                <wp:simplePos x="0" y="0"/>
                <wp:positionH relativeFrom="page">
                  <wp:posOffset>-883920</wp:posOffset>
                </wp:positionH>
                <wp:positionV relativeFrom="page">
                  <wp:posOffset>360680</wp:posOffset>
                </wp:positionV>
                <wp:extent cx="9258300" cy="1371600"/>
                <wp:effectExtent l="180975" t="63500" r="66675" b="69850"/>
                <wp:wrapNone/>
                <wp:docPr id="1" name="Groep 20" title="Banner met foto van roerbakgerech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8300" cy="1371600"/>
                          <a:chOff x="-2160" y="360"/>
                          <a:chExt cx="14580" cy="2160"/>
                        </a:xfrm>
                      </wpg:grpSpPr>
                      <wps:wsp>
                        <wps:cNvPr id="2" name="Rechthoek 21" descr="stirfry.jpg" title="Foto van roerbakgerecht"/>
                        <wps:cNvSpPr>
                          <a:spLocks noChangeArrowheads="1"/>
                        </wps:cNvSpPr>
                        <wps:spPr bwMode="auto">
                          <a:xfrm>
                            <a:off x="6660" y="360"/>
                            <a:ext cx="5760" cy="21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/>
                            <a:srcRect/>
                            <a:stretch>
                              <a:fillRect/>
                            </a:stretch>
                          </a:blip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AutoVorm 22"/>
                        <wps:cNvSpPr>
                          <a:spLocks noChangeArrowheads="1"/>
                        </wps:cNvSpPr>
                        <wps:spPr bwMode="auto">
                          <a:xfrm>
                            <a:off x="-2160" y="360"/>
                            <a:ext cx="10417" cy="2160"/>
                          </a:xfrm>
                          <a:prstGeom prst="parallelogram">
                            <a:avLst>
                              <a:gd name="adj" fmla="val 64637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D35A8" id="Groep 20" o:spid="_x0000_s1026" alt="Titel: Banner met foto van roerbakgerecht" style="position:absolute;margin-left:-69.6pt;margin-top:28.4pt;width:729pt;height:108pt;z-index:-251658240;mso-position-horizontal-relative:page;mso-position-vertical-relative:page" coordorigin="-2160,360" coordsize="1458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BwgAAAABS&#10;Z2h0bG9uZwAABLA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RFAAAAAQAAAKAAAAA8AAAB4AAAcIAAABQpABgAAf/Y/+0ADEFkb2JlX0NN&#10;AAH/7gAOQWRvYmUAZIAAAAAB/9sAhAAMCAgICQgMCQkMEQsKCxEVDwwMDxUYExMVExMYEQwMDAwM&#10;DBEMDAwMDAwMDAwMDAwMDAwMDAwMDAwMDAwMDAwMAQ0LCw0ODRAODhAUDg4OFBQODg4OFBEMDAwM&#10;DBERDAwMDAwMEQwMDAwMDAwMDAwMDAwMDAwMDAwMDAwMDAwMDAz/wAARCAA8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8P3hwYWNrZXQgZW5kPSJ3Ij8+/+IMWElDQ19QUk9G&#10;SUxFAAEBAAAMSExpbm8CEAAAbW50clJHQiBYWVogB84AAgAJAAYAMQAAYWNzcE1TRlQAAAAASUVD&#10;IHNSR0IAAAAAAAAAAAAAAAA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">
                <v:rect id="Rechthoek 21" o:spid="_x0000_s1027" alt="stirfry.jpg" style="position:absolute;left:6660;top:360;width:576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" strokecolor="#086200 [3207]" strokeweight="10pt">
                  <v:fill r:id="rId12" o:title="stirfry" recolor="t" rotate="t" type="frame"/>
                  <v:shadow opacity="22938f" offset="0"/>
                  <v:textbox inset=",7.2pt,,7.2pt"/>
                </v:re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Vorm 22" o:spid="_x0000_s1028" type="#_x0000_t7" style="position:absolute;left:-2160;top:360;width:10417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" adj="2895" fillcolor="#5aa900 [3204]" strokecolor="#086200 [3207]" strokeweight="10pt">
                  <v:shadow opacity="22938f" offset="0"/>
                  <v:textbox inset=",7.2pt,,7.2pt"/>
                </v:shape>
                <w10:wrap anchorx="page" anchory="page"/>
                <w10:anchorlock/>
              </v:group>
            </w:pict>
          </mc:Fallback>
        </mc:AlternateContent>
      </w:r>
      <w:r w:rsidR="002071BA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Keurslager van der Horst Maaltijden</w:t>
      </w:r>
      <w:r w:rsidR="00BD50E9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lijst</w:t>
      </w:r>
    </w:p>
    <w:p w14:paraId="421777C7" w14:textId="69850E5F" w:rsidR="00BD50E9" w:rsidRPr="00C64892" w:rsidRDefault="00BD50E9" w:rsidP="00BD50E9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bezorg- afhaaldag</w:t>
      </w:r>
      <w:r w:rsidR="0037656B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</w:t>
      </w:r>
      <w:r w:rsidR="00F64F75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2</w:t>
      </w:r>
      <w:r w:rsidR="00226392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2</w:t>
      </w:r>
      <w:r w:rsidR="00F64F75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/2</w:t>
      </w:r>
      <w:r w:rsidR="00226392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3</w:t>
      </w:r>
      <w:r w:rsidR="0037656B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oktober</w:t>
      </w:r>
      <w:r w:rsidR="002071BA" w:rsidRPr="00C64892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</w:t>
      </w:r>
    </w:p>
    <w:p w14:paraId="4E7AFCA2" w14:textId="77777777" w:rsidR="00BD50E9" w:rsidRPr="00C64892" w:rsidRDefault="00BD50E9" w:rsidP="000875C9">
      <w:pPr>
        <w:rPr>
          <w:sz w:val="22"/>
          <w:szCs w:val="22"/>
          <w:lang w:val="nl-NL" w:bidi="nl-NL"/>
        </w:rPr>
      </w:pPr>
      <w:r w:rsidRPr="00C64892">
        <w:rPr>
          <w:sz w:val="22"/>
          <w:szCs w:val="22"/>
          <w:lang w:val="nl-NL" w:bidi="nl-NL"/>
        </w:rPr>
        <w:t>Bereiding maaltijden.</w:t>
      </w:r>
    </w:p>
    <w:p w14:paraId="36A3501C" w14:textId="2868625B" w:rsidR="0026738E" w:rsidRPr="00C64892" w:rsidRDefault="000875C9" w:rsidP="000875C9">
      <w:pPr>
        <w:rPr>
          <w:sz w:val="22"/>
          <w:szCs w:val="22"/>
          <w:lang w:val="nl-NL" w:bidi="nl-NL"/>
        </w:rPr>
      </w:pPr>
      <w:r w:rsidRPr="00C64892">
        <w:rPr>
          <w:sz w:val="22"/>
          <w:szCs w:val="22"/>
          <w:lang w:val="nl-NL" w:bidi="nl-NL"/>
        </w:rPr>
        <w:t>De maaltijden zijn 7 dagen houdbaar in uw koelkast bij 1-4 ºC</w:t>
      </w:r>
      <w:r w:rsidR="0026738E" w:rsidRPr="00C64892">
        <w:rPr>
          <w:sz w:val="22"/>
          <w:szCs w:val="22"/>
          <w:lang w:val="nl-NL" w:bidi="nl-NL"/>
        </w:rPr>
        <w:t>. U kunt de maaltijden ook invriezen. Alle gerechten worden geleverd in een magnetronbestendige verpakking. Magnetron instellen op 600 Watt</w:t>
      </w:r>
      <w:r w:rsidR="00D71CE4" w:rsidRPr="00C64892">
        <w:rPr>
          <w:sz w:val="22"/>
          <w:szCs w:val="22"/>
          <w:lang w:val="nl-NL" w:bidi="nl-NL"/>
        </w:rPr>
        <w:t xml:space="preserve"> 4 a 5 minuten</w:t>
      </w:r>
      <w:r w:rsidR="0026738E" w:rsidRPr="00C64892">
        <w:rPr>
          <w:sz w:val="22"/>
          <w:szCs w:val="22"/>
          <w:lang w:val="nl-NL" w:bidi="nl-NL"/>
        </w:rPr>
        <w:t xml:space="preserve">. De gerechten worden koud afgeleverd. </w:t>
      </w:r>
      <w:r w:rsidR="00E30D68" w:rsidRPr="00C64892">
        <w:rPr>
          <w:sz w:val="22"/>
          <w:szCs w:val="22"/>
          <w:lang w:val="nl-NL" w:bidi="nl-NL"/>
        </w:rPr>
        <w:t>Wekelijk</w:t>
      </w:r>
      <w:r w:rsidR="000E13A9" w:rsidRPr="00C64892">
        <w:rPr>
          <w:sz w:val="22"/>
          <w:szCs w:val="22"/>
          <w:lang w:val="nl-NL" w:bidi="nl-NL"/>
        </w:rPr>
        <w:t>s</w:t>
      </w:r>
      <w:r w:rsidR="00E30D68" w:rsidRPr="00C64892">
        <w:rPr>
          <w:sz w:val="22"/>
          <w:szCs w:val="22"/>
          <w:lang w:val="nl-NL" w:bidi="nl-NL"/>
        </w:rPr>
        <w:t xml:space="preserve"> bieden wij een ander assortiment aan.</w:t>
      </w:r>
      <w:r w:rsidR="00B31E54" w:rsidRPr="00C64892">
        <w:rPr>
          <w:sz w:val="22"/>
          <w:szCs w:val="22"/>
          <w:lang w:val="nl-NL" w:bidi="nl-NL"/>
        </w:rPr>
        <w:t xml:space="preserve"> Graag ontvangen wij uw bestelling voor </w:t>
      </w:r>
      <w:r w:rsidR="00F64F75" w:rsidRPr="00C64892">
        <w:rPr>
          <w:sz w:val="22"/>
          <w:szCs w:val="22"/>
          <w:lang w:val="nl-NL" w:bidi="nl-NL"/>
        </w:rPr>
        <w:t>17</w:t>
      </w:r>
      <w:r w:rsidR="00B31E54" w:rsidRPr="00C64892">
        <w:rPr>
          <w:sz w:val="22"/>
          <w:szCs w:val="22"/>
          <w:lang w:val="nl-NL" w:bidi="nl-NL"/>
        </w:rPr>
        <w:t xml:space="preserve"> oktober.</w:t>
      </w:r>
      <w:r w:rsidR="00E30D68" w:rsidRPr="00C64892">
        <w:rPr>
          <w:sz w:val="22"/>
          <w:szCs w:val="22"/>
          <w:lang w:val="nl-NL" w:bidi="nl-NL"/>
        </w:rPr>
        <w:t xml:space="preserve"> </w:t>
      </w:r>
    </w:p>
    <w:p w14:paraId="6A845E9E" w14:textId="77777777" w:rsidR="00E30D68" w:rsidRPr="00C64892" w:rsidRDefault="00E30D68" w:rsidP="000875C9">
      <w:pPr>
        <w:rPr>
          <w:sz w:val="22"/>
          <w:szCs w:val="22"/>
          <w:lang w:val="nl-NL" w:bidi="nl-NL"/>
        </w:rPr>
      </w:pPr>
    </w:p>
    <w:p w14:paraId="7B210F89" w14:textId="76E168D6" w:rsidR="000875C9" w:rsidRPr="00C64892" w:rsidRDefault="0026738E" w:rsidP="000875C9">
      <w:pPr>
        <w:rPr>
          <w:sz w:val="22"/>
          <w:szCs w:val="22"/>
          <w:lang w:val="nl-NL" w:bidi="nl-NL"/>
        </w:rPr>
      </w:pPr>
      <w:r w:rsidRPr="00C64892">
        <w:rPr>
          <w:sz w:val="22"/>
          <w:szCs w:val="22"/>
          <w:lang w:val="nl-NL" w:bidi="nl-NL"/>
        </w:rPr>
        <w:t xml:space="preserve">Maaltijden á 400 gram € </w:t>
      </w:r>
      <w:r w:rsidR="00B31E54" w:rsidRPr="00C64892">
        <w:rPr>
          <w:sz w:val="22"/>
          <w:szCs w:val="22"/>
          <w:lang w:val="nl-NL" w:bidi="nl-NL"/>
        </w:rPr>
        <w:t>6</w:t>
      </w:r>
      <w:r w:rsidRPr="00C64892">
        <w:rPr>
          <w:sz w:val="22"/>
          <w:szCs w:val="22"/>
          <w:lang w:val="nl-NL" w:bidi="nl-NL"/>
        </w:rPr>
        <w:t>,</w:t>
      </w:r>
      <w:r w:rsidR="0099690E" w:rsidRPr="00C64892">
        <w:rPr>
          <w:sz w:val="22"/>
          <w:szCs w:val="22"/>
          <w:lang w:val="nl-NL" w:bidi="nl-NL"/>
        </w:rPr>
        <w:t>9</w:t>
      </w:r>
      <w:r w:rsidRPr="00C64892">
        <w:rPr>
          <w:sz w:val="22"/>
          <w:szCs w:val="22"/>
          <w:lang w:val="nl-NL" w:bidi="nl-NL"/>
        </w:rPr>
        <w:t>5</w:t>
      </w:r>
    </w:p>
    <w:p w14:paraId="39EA556C" w14:textId="6BC56CBB" w:rsidR="0026738E" w:rsidRPr="00C64892" w:rsidRDefault="0026738E" w:rsidP="000875C9">
      <w:pPr>
        <w:rPr>
          <w:sz w:val="22"/>
          <w:szCs w:val="22"/>
          <w:lang w:val="nl-NL" w:bidi="nl-NL"/>
        </w:rPr>
      </w:pPr>
      <w:r w:rsidRPr="00C64892">
        <w:rPr>
          <w:sz w:val="22"/>
          <w:szCs w:val="22"/>
          <w:lang w:val="nl-NL" w:bidi="nl-NL"/>
        </w:rPr>
        <w:t xml:space="preserve">Maaltijden á 500 gram € </w:t>
      </w:r>
      <w:r w:rsidR="00B31E54" w:rsidRPr="00C64892">
        <w:rPr>
          <w:sz w:val="22"/>
          <w:szCs w:val="22"/>
          <w:lang w:val="nl-NL" w:bidi="nl-NL"/>
        </w:rPr>
        <w:t>7</w:t>
      </w:r>
      <w:r w:rsidRPr="00C64892">
        <w:rPr>
          <w:sz w:val="22"/>
          <w:szCs w:val="22"/>
          <w:lang w:val="nl-NL" w:bidi="nl-NL"/>
        </w:rPr>
        <w:t>,</w:t>
      </w:r>
      <w:r w:rsidR="0099690E" w:rsidRPr="00C64892">
        <w:rPr>
          <w:sz w:val="22"/>
          <w:szCs w:val="22"/>
          <w:lang w:val="nl-NL" w:bidi="nl-NL"/>
        </w:rPr>
        <w:t>9</w:t>
      </w:r>
      <w:r w:rsidRPr="00C64892">
        <w:rPr>
          <w:sz w:val="22"/>
          <w:szCs w:val="22"/>
          <w:lang w:val="nl-NL" w:bidi="nl-NL"/>
        </w:rPr>
        <w:t>5</w:t>
      </w:r>
      <w:r w:rsidR="00226392" w:rsidRPr="00C64892">
        <w:rPr>
          <w:sz w:val="22"/>
          <w:szCs w:val="22"/>
          <w:lang w:val="nl-NL" w:bidi="nl-NL"/>
        </w:rPr>
        <w:t xml:space="preserve"> - € 9,50</w:t>
      </w:r>
    </w:p>
    <w:p w14:paraId="1035272A" w14:textId="12012801" w:rsidR="0026738E" w:rsidRPr="00C64892" w:rsidRDefault="0026738E" w:rsidP="000875C9">
      <w:pPr>
        <w:rPr>
          <w:sz w:val="22"/>
          <w:szCs w:val="22"/>
          <w:lang w:val="nl-NL" w:bidi="nl-NL"/>
        </w:rPr>
      </w:pPr>
      <w:r w:rsidRPr="00C64892">
        <w:rPr>
          <w:sz w:val="22"/>
          <w:szCs w:val="22"/>
          <w:lang w:val="nl-NL" w:bidi="nl-NL"/>
        </w:rPr>
        <w:t xml:space="preserve">Maaltijden á 700 gram € </w:t>
      </w:r>
      <w:r w:rsidR="00B31E54" w:rsidRPr="00C64892">
        <w:rPr>
          <w:sz w:val="22"/>
          <w:szCs w:val="22"/>
          <w:lang w:val="nl-NL" w:bidi="nl-NL"/>
        </w:rPr>
        <w:t>9</w:t>
      </w:r>
      <w:r w:rsidRPr="00C64892">
        <w:rPr>
          <w:sz w:val="22"/>
          <w:szCs w:val="22"/>
          <w:lang w:val="nl-NL" w:bidi="nl-NL"/>
        </w:rPr>
        <w:t>,</w:t>
      </w:r>
      <w:r w:rsidR="0099690E" w:rsidRPr="00C64892">
        <w:rPr>
          <w:sz w:val="22"/>
          <w:szCs w:val="22"/>
          <w:lang w:val="nl-NL" w:bidi="nl-NL"/>
        </w:rPr>
        <w:t>9</w:t>
      </w:r>
      <w:r w:rsidRPr="00C64892">
        <w:rPr>
          <w:sz w:val="22"/>
          <w:szCs w:val="22"/>
          <w:lang w:val="nl-NL" w:bidi="nl-NL"/>
        </w:rPr>
        <w:t>5</w:t>
      </w:r>
    </w:p>
    <w:p w14:paraId="7E96849D" w14:textId="6F6A82BA" w:rsidR="00F43A86" w:rsidRPr="00C64892" w:rsidRDefault="00F43A86" w:rsidP="000875C9">
      <w:pPr>
        <w:rPr>
          <w:sz w:val="22"/>
          <w:szCs w:val="22"/>
          <w:lang w:val="nl-NL" w:bidi="nl-NL"/>
        </w:rPr>
      </w:pPr>
    </w:p>
    <w:p w14:paraId="642617F9" w14:textId="2F300481" w:rsidR="00F43A86" w:rsidRPr="00C64892" w:rsidRDefault="00F43A86" w:rsidP="000875C9">
      <w:pPr>
        <w:rPr>
          <w:sz w:val="22"/>
          <w:szCs w:val="22"/>
          <w:lang w:val="nl-NL" w:bidi="nl-NL"/>
        </w:rPr>
      </w:pPr>
      <w:r w:rsidRPr="00C64892">
        <w:rPr>
          <w:sz w:val="22"/>
          <w:szCs w:val="22"/>
          <w:lang w:val="nl-NL" w:bidi="nl-NL"/>
        </w:rPr>
        <w:t xml:space="preserve">Voor het bezorgen van maaltijden rekenen wij € </w:t>
      </w:r>
      <w:r w:rsidR="00B31E54" w:rsidRPr="00C64892">
        <w:rPr>
          <w:sz w:val="22"/>
          <w:szCs w:val="22"/>
          <w:lang w:val="nl-NL" w:bidi="nl-NL"/>
        </w:rPr>
        <w:t>3,</w:t>
      </w:r>
      <w:r w:rsidR="0099690E" w:rsidRPr="00C64892">
        <w:rPr>
          <w:sz w:val="22"/>
          <w:szCs w:val="22"/>
          <w:lang w:val="nl-NL" w:bidi="nl-NL"/>
        </w:rPr>
        <w:t>50</w:t>
      </w:r>
      <w:r w:rsidRPr="00C64892">
        <w:rPr>
          <w:sz w:val="22"/>
          <w:szCs w:val="22"/>
          <w:lang w:val="nl-NL" w:bidi="nl-NL"/>
        </w:rPr>
        <w:t xml:space="preserve"> bezorgkosten.</w:t>
      </w:r>
    </w:p>
    <w:p w14:paraId="6D9CF6CD" w14:textId="68F62044" w:rsidR="00863BF4" w:rsidRPr="00013CB5" w:rsidRDefault="00AD5500" w:rsidP="0050743B">
      <w:pPr>
        <w:pStyle w:val="Kop1"/>
        <w:rPr>
          <w:lang w:val="nl-NL"/>
        </w:rPr>
      </w:pPr>
      <w:r>
        <w:rPr>
          <w:lang w:val="nl-NL" w:bidi="nl-NL"/>
        </w:rPr>
        <w:t>Keuze</w:t>
      </w:r>
      <w:r w:rsidR="002071BA">
        <w:rPr>
          <w:lang w:val="nl-NL" w:bidi="nl-NL"/>
        </w:rPr>
        <w:t xml:space="preserve"> maaltijden</w:t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>
        <w:rPr>
          <w:lang w:val="nl-NL" w:bidi="nl-NL"/>
        </w:rPr>
        <w:tab/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1C6291">
        <w:rPr>
          <w:sz w:val="26"/>
          <w:szCs w:val="26"/>
          <w:lang w:val="nl-NL" w:bidi="nl-NL"/>
        </w:rPr>
        <w:t xml:space="preserve">   </w:t>
      </w:r>
      <w:r w:rsidR="001C6291" w:rsidRPr="001C6291">
        <w:rPr>
          <w:sz w:val="26"/>
          <w:szCs w:val="26"/>
          <w:lang w:val="nl-NL" w:bidi="nl-NL"/>
        </w:rPr>
        <w:t xml:space="preserve">   </w:t>
      </w:r>
      <w:r w:rsidR="002071BA" w:rsidRPr="001C6291">
        <w:rPr>
          <w:sz w:val="26"/>
          <w:szCs w:val="26"/>
          <w:lang w:val="nl-NL" w:bidi="nl-NL"/>
        </w:rPr>
        <w:t>gewicht</w:t>
      </w:r>
      <w:r w:rsidR="002071BA" w:rsidRPr="001C6291">
        <w:rPr>
          <w:sz w:val="26"/>
          <w:szCs w:val="26"/>
          <w:lang w:val="nl-NL" w:bidi="nl-NL"/>
        </w:rPr>
        <w:tab/>
      </w:r>
      <w:r w:rsidR="001C6291">
        <w:rPr>
          <w:sz w:val="26"/>
          <w:szCs w:val="26"/>
          <w:lang w:val="nl-NL" w:bidi="nl-NL"/>
        </w:rPr>
        <w:t xml:space="preserve"> in gram:</w:t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400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 xml:space="preserve"> l 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500</w:t>
      </w:r>
      <w:r w:rsidR="001C6291">
        <w:rPr>
          <w:sz w:val="26"/>
          <w:szCs w:val="26"/>
          <w:lang w:val="nl-NL" w:bidi="nl-NL"/>
        </w:rPr>
        <w:t xml:space="preserve">  </w:t>
      </w:r>
      <w:r w:rsidR="002071BA" w:rsidRPr="001C6291">
        <w:rPr>
          <w:sz w:val="26"/>
          <w:szCs w:val="26"/>
          <w:lang w:val="nl-NL" w:bidi="nl-NL"/>
        </w:rPr>
        <w:t xml:space="preserve"> l 700</w:t>
      </w:r>
    </w:p>
    <w:p w14:paraId="72EBEB4A" w14:textId="7C5B9DF2" w:rsidR="00863BF4" w:rsidRPr="0026738E" w:rsidRDefault="001C6291" w:rsidP="001C6291">
      <w:pPr>
        <w:pStyle w:val="inspringingselectievakje"/>
        <w:rPr>
          <w:rFonts w:ascii="MS Gothic" w:eastAsia="MS Gothic" w:hAnsi="MS Gothic" w:cs="MS Gothic"/>
          <w:u w:val="single"/>
          <w:lang w:val="nl-NL" w:bidi="nl-NL"/>
        </w:rPr>
      </w:pPr>
      <w:r w:rsidRPr="0026738E">
        <w:rPr>
          <w:u w:val="single"/>
          <w:lang w:val="nl-NL" w:bidi="nl-NL"/>
        </w:rPr>
        <w:t>1.</w:t>
      </w:r>
      <w:r w:rsidR="00B86CAA">
        <w:rPr>
          <w:u w:val="single"/>
          <w:lang w:val="nl-NL" w:bidi="nl-NL"/>
        </w:rPr>
        <w:t xml:space="preserve"> </w:t>
      </w:r>
      <w:r w:rsidR="006536A5">
        <w:rPr>
          <w:u w:val="single"/>
          <w:lang w:val="nl-NL" w:bidi="nl-NL"/>
        </w:rPr>
        <w:t>Spek</w:t>
      </w:r>
      <w:r w:rsidR="009E19E3">
        <w:rPr>
          <w:u w:val="single"/>
          <w:lang w:val="nl-NL" w:bidi="nl-NL"/>
        </w:rPr>
        <w:t xml:space="preserve"> met jus en </w:t>
      </w:r>
      <w:r w:rsidR="00226392">
        <w:rPr>
          <w:u w:val="single"/>
          <w:lang w:val="nl-NL" w:bidi="nl-NL"/>
        </w:rPr>
        <w:t>bietenstamppot</w:t>
      </w:r>
      <w:r w:rsidR="00226392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6536A5">
        <w:rPr>
          <w:u w:val="single"/>
          <w:lang w:val="nl-NL" w:bidi="nl-NL"/>
        </w:rPr>
        <w:tab/>
      </w:r>
      <w:r w:rsidR="006536A5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  <w:t xml:space="preserve">          </w:t>
      </w:r>
      <w:sdt>
        <w:sdtPr>
          <w:rPr>
            <w:u w:val="single"/>
            <w:lang w:val="nl-NL"/>
          </w:rPr>
          <w:id w:val="1458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1C2D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49490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8895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 w:bidi="nl-NL"/>
        </w:rPr>
        <w:t xml:space="preserve"> </w:t>
      </w:r>
    </w:p>
    <w:p w14:paraId="733D86C4" w14:textId="3C5E4896" w:rsidR="00AD5500" w:rsidRPr="0026738E" w:rsidRDefault="00AD5500" w:rsidP="00B86CAA">
      <w:pPr>
        <w:pStyle w:val="inspringingselectievakje"/>
        <w:rPr>
          <w:u w:val="single"/>
          <w:lang w:val="nl-NL" w:bidi="nl-NL"/>
        </w:rPr>
      </w:pPr>
      <w:r w:rsidRPr="0026738E">
        <w:rPr>
          <w:u w:val="single"/>
          <w:lang w:val="nl-NL" w:bidi="nl-NL"/>
        </w:rPr>
        <w:t>2</w:t>
      </w:r>
      <w:r w:rsidR="00B86CAA">
        <w:rPr>
          <w:u w:val="single"/>
          <w:lang w:val="nl-NL" w:bidi="nl-NL"/>
        </w:rPr>
        <w:t xml:space="preserve">. </w:t>
      </w:r>
      <w:r w:rsidR="00226392">
        <w:rPr>
          <w:u w:val="single"/>
          <w:lang w:val="nl-NL" w:bidi="nl-NL"/>
        </w:rPr>
        <w:t>Hutspot met runderlapje met jus</w:t>
      </w:r>
      <w:r w:rsidR="00226392">
        <w:rPr>
          <w:u w:val="single"/>
          <w:lang w:val="nl-NL" w:bidi="nl-NL"/>
        </w:rPr>
        <w:tab/>
      </w:r>
      <w:r w:rsidR="00226392">
        <w:rPr>
          <w:u w:val="single"/>
          <w:lang w:val="nl-NL" w:bidi="nl-NL"/>
        </w:rPr>
        <w:tab/>
      </w:r>
      <w:r w:rsidR="009E19E3">
        <w:rPr>
          <w:u w:val="single"/>
          <w:lang w:val="nl-NL" w:bidi="nl-NL"/>
        </w:rPr>
        <w:tab/>
      </w:r>
      <w:r w:rsidR="009E19E3">
        <w:rPr>
          <w:u w:val="single"/>
          <w:lang w:val="nl-NL" w:bidi="nl-NL"/>
        </w:rPr>
        <w:tab/>
      </w:r>
      <w:r w:rsidR="009E19E3">
        <w:rPr>
          <w:u w:val="single"/>
          <w:lang w:val="nl-NL" w:bidi="nl-NL"/>
        </w:rPr>
        <w:tab/>
      </w:r>
      <w:r w:rsidR="009E19E3">
        <w:rPr>
          <w:u w:val="single"/>
          <w:lang w:val="nl-NL" w:bidi="nl-NL"/>
        </w:rPr>
        <w:tab/>
        <w:t xml:space="preserve">     </w:t>
      </w:r>
      <w:r w:rsidR="00A30C83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   </w:t>
      </w:r>
      <w:sdt>
        <w:sdtPr>
          <w:rPr>
            <w:u w:val="single"/>
            <w:lang w:val="nl-NL"/>
          </w:rPr>
          <w:id w:val="156537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707943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1590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A15F60D" w14:textId="0545216E" w:rsidR="001C6291" w:rsidRPr="0026738E" w:rsidRDefault="001C6291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 w:bidi="nl-NL"/>
        </w:rPr>
        <w:t>3</w:t>
      </w:r>
      <w:r w:rsidR="00B86CAA">
        <w:rPr>
          <w:u w:val="single"/>
          <w:lang w:val="nl-NL" w:bidi="nl-NL"/>
        </w:rPr>
        <w:t>.</w:t>
      </w:r>
      <w:r w:rsidR="002A0E09">
        <w:rPr>
          <w:u w:val="single"/>
          <w:lang w:val="nl-NL" w:bidi="nl-NL"/>
        </w:rPr>
        <w:t xml:space="preserve"> </w:t>
      </w:r>
      <w:r w:rsidR="00226392">
        <w:rPr>
          <w:u w:val="single"/>
          <w:lang w:val="nl-NL" w:bidi="nl-NL"/>
        </w:rPr>
        <w:t>Witte</w:t>
      </w:r>
      <w:r w:rsidR="009E19E3">
        <w:rPr>
          <w:u w:val="single"/>
          <w:lang w:val="nl-NL" w:bidi="nl-NL"/>
        </w:rPr>
        <w:t xml:space="preserve"> visje met saus, broccoli en aardappel gratin</w:t>
      </w:r>
      <w:r w:rsidR="00D53B54">
        <w:rPr>
          <w:u w:val="single"/>
          <w:lang w:val="nl-NL" w:bidi="nl-NL"/>
        </w:rPr>
        <w:tab/>
      </w:r>
      <w:r w:rsidR="009E19E3">
        <w:rPr>
          <w:u w:val="single"/>
          <w:lang w:val="nl-NL" w:bidi="nl-NL"/>
        </w:rPr>
        <w:t xml:space="preserve"> </w:t>
      </w:r>
      <w:r w:rsidR="00D53B54">
        <w:rPr>
          <w:u w:val="single"/>
          <w:lang w:val="nl-NL" w:bidi="nl-NL"/>
        </w:rPr>
        <w:t xml:space="preserve">        </w:t>
      </w:r>
      <w:r w:rsidR="00226392">
        <w:rPr>
          <w:u w:val="single"/>
          <w:lang w:val="nl-NL" w:bidi="nl-NL"/>
        </w:rPr>
        <w:tab/>
        <w:t xml:space="preserve">         </w:t>
      </w:r>
      <w:r w:rsidR="00D53B54">
        <w:rPr>
          <w:u w:val="single"/>
          <w:lang w:val="nl-NL" w:bidi="nl-NL"/>
        </w:rPr>
        <w:t xml:space="preserve"> </w:t>
      </w:r>
      <w:r w:rsidR="00E83B5A">
        <w:rPr>
          <w:u w:val="single"/>
          <w:lang w:val="nl-NL" w:bidi="nl-NL"/>
        </w:rPr>
        <w:t xml:space="preserve">           </w:t>
      </w:r>
      <w:r w:rsidR="00971C2D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1379360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575325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566001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A251A85" w14:textId="70E4D402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4.</w:t>
      </w:r>
      <w:r w:rsidR="002A0E09">
        <w:rPr>
          <w:u w:val="single"/>
          <w:lang w:val="nl-NL"/>
        </w:rPr>
        <w:t xml:space="preserve"> </w:t>
      </w:r>
      <w:r w:rsidR="006536A5">
        <w:rPr>
          <w:u w:val="single"/>
          <w:lang w:val="nl-NL"/>
        </w:rPr>
        <w:t xml:space="preserve">Kibbeling met groente </w:t>
      </w:r>
      <w:proofErr w:type="spellStart"/>
      <w:r w:rsidR="006536A5">
        <w:rPr>
          <w:u w:val="single"/>
          <w:lang w:val="nl-NL"/>
        </w:rPr>
        <w:t>gratin</w:t>
      </w:r>
      <w:proofErr w:type="spellEnd"/>
      <w:r w:rsidR="006536A5">
        <w:rPr>
          <w:u w:val="single"/>
          <w:lang w:val="nl-NL"/>
        </w:rPr>
        <w:tab/>
      </w:r>
      <w:r w:rsidR="006536A5">
        <w:rPr>
          <w:u w:val="single"/>
          <w:lang w:val="nl-NL"/>
        </w:rPr>
        <w:tab/>
      </w:r>
      <w:r w:rsidR="006536A5">
        <w:rPr>
          <w:u w:val="single"/>
          <w:lang w:val="nl-NL"/>
        </w:rPr>
        <w:tab/>
      </w:r>
      <w:r w:rsidR="006536A5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  <w:t xml:space="preserve">          </w:t>
      </w:r>
      <w:r w:rsidR="00D100BF">
        <w:rPr>
          <w:u w:val="single"/>
          <w:lang w:val="nl-NL"/>
        </w:rPr>
        <w:t xml:space="preserve">   </w:t>
      </w:r>
      <w:r w:rsidR="00823CF4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   </w:t>
      </w:r>
      <w:r w:rsidR="00C04C2D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34837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   </w:t>
      </w:r>
      <w:r w:rsidRPr="0026738E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127590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59A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</w:t>
      </w:r>
      <w:r w:rsidR="00BA259A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737201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B5943AD" w14:textId="50E53E2A" w:rsidR="00AD5500" w:rsidRPr="0026738E" w:rsidRDefault="00D100BF" w:rsidP="001C6291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5.</w:t>
      </w:r>
      <w:r w:rsidR="00823CF4">
        <w:rPr>
          <w:u w:val="single"/>
          <w:lang w:val="nl-NL" w:bidi="nl-NL"/>
        </w:rPr>
        <w:t xml:space="preserve"> </w:t>
      </w:r>
      <w:r w:rsidR="00226392">
        <w:rPr>
          <w:u w:val="single"/>
          <w:lang w:val="nl-NL" w:bidi="nl-NL"/>
        </w:rPr>
        <w:t>Slavink</w:t>
      </w:r>
      <w:r w:rsidR="009E19E3">
        <w:rPr>
          <w:u w:val="single"/>
          <w:lang w:val="nl-NL" w:bidi="nl-NL"/>
        </w:rPr>
        <w:t xml:space="preserve"> met jus, tuinboontjes met spekjes en aardappelen</w:t>
      </w:r>
      <w:r w:rsidR="00E83B5A">
        <w:rPr>
          <w:u w:val="single"/>
          <w:lang w:val="nl-NL" w:bidi="nl-NL"/>
        </w:rPr>
        <w:tab/>
        <w:t xml:space="preserve"> </w:t>
      </w:r>
      <w:r w:rsidR="00226392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 xml:space="preserve">  </w:t>
      </w:r>
      <w:r w:rsidR="00AD5500" w:rsidRPr="0026738E">
        <w:rPr>
          <w:u w:val="single"/>
          <w:lang w:val="nl-NL" w:bidi="nl-NL"/>
        </w:rPr>
        <w:t xml:space="preserve">       </w:t>
      </w:r>
      <w:sdt>
        <w:sdtPr>
          <w:rPr>
            <w:u w:val="single"/>
            <w:lang w:val="nl-NL"/>
          </w:rPr>
          <w:id w:val="-1652744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</w:t>
      </w:r>
      <w:r>
        <w:rPr>
          <w:u w:val="single"/>
          <w:lang w:val="nl-NL"/>
        </w:rPr>
        <w:t xml:space="preserve">   </w:t>
      </w:r>
      <w:r w:rsidR="00AD5500" w:rsidRPr="0026738E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-1909920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  </w:t>
      </w:r>
      <w:r w:rsidR="00AD5500"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5301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2A65B11" w14:textId="66E1B2BA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6.</w:t>
      </w:r>
      <w:r w:rsidR="00D100BF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>Drumstick met jus, worteltjes/ erwtjes en aardappel</w:t>
      </w:r>
      <w:r w:rsidR="00C64892">
        <w:rPr>
          <w:u w:val="single"/>
          <w:lang w:val="nl-NL"/>
        </w:rPr>
        <w:t>puree</w:t>
      </w:r>
      <w:r w:rsidR="00D53B54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971C2D">
        <w:rPr>
          <w:u w:val="single"/>
          <w:lang w:val="nl-NL"/>
        </w:rPr>
        <w:t xml:space="preserve">          </w:t>
      </w:r>
      <w:sdt>
        <w:sdtPr>
          <w:rPr>
            <w:u w:val="single"/>
            <w:lang w:val="nl-NL"/>
          </w:rPr>
          <w:id w:val="-304941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705062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79669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5854302" w14:textId="00AB5E52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7.</w:t>
      </w:r>
      <w:r w:rsidR="002B7AB7">
        <w:rPr>
          <w:u w:val="single"/>
          <w:lang w:val="nl-NL"/>
        </w:rPr>
        <w:t xml:space="preserve"> </w:t>
      </w:r>
      <w:proofErr w:type="spellStart"/>
      <w:r w:rsidR="00226392">
        <w:rPr>
          <w:u w:val="single"/>
          <w:lang w:val="nl-NL"/>
        </w:rPr>
        <w:t>Runderhamburger</w:t>
      </w:r>
      <w:proofErr w:type="spellEnd"/>
      <w:r w:rsidR="006536A5">
        <w:rPr>
          <w:u w:val="single"/>
          <w:lang w:val="nl-NL"/>
        </w:rPr>
        <w:t xml:space="preserve"> in jus</w:t>
      </w:r>
      <w:r w:rsidR="009E19E3">
        <w:rPr>
          <w:u w:val="single"/>
          <w:lang w:val="nl-NL"/>
        </w:rPr>
        <w:t>, broccoli met groentesausje en aardappel</w:t>
      </w:r>
      <w:r w:rsidR="00226392">
        <w:rPr>
          <w:u w:val="single"/>
          <w:lang w:val="nl-NL"/>
        </w:rPr>
        <w:t>en</w:t>
      </w:r>
      <w:r w:rsidR="009E19E3">
        <w:rPr>
          <w:u w:val="single"/>
          <w:lang w:val="nl-NL"/>
        </w:rPr>
        <w:t xml:space="preserve"> </w:t>
      </w:r>
      <w:r w:rsidR="00226392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-1664309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</w:t>
      </w:r>
      <w:r w:rsidR="00226392">
        <w:rPr>
          <w:u w:val="single"/>
          <w:lang w:val="nl-NL"/>
        </w:rPr>
        <w:t xml:space="preserve">    </w:t>
      </w:r>
      <w:r w:rsidRPr="0026738E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1094511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70300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1398C24" w14:textId="7D9DCDF2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8</w:t>
      </w:r>
      <w:r w:rsidR="00C94A06">
        <w:rPr>
          <w:u w:val="single"/>
          <w:lang w:val="nl-NL"/>
        </w:rPr>
        <w:t>.</w:t>
      </w:r>
      <w:r w:rsidR="00A30C83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>Goulash,</w:t>
      </w:r>
      <w:r w:rsidR="00115030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>gemengde groente en witte rijst</w:t>
      </w:r>
      <w:r w:rsidR="00332BE1">
        <w:rPr>
          <w:u w:val="single"/>
          <w:lang w:val="nl-NL"/>
        </w:rPr>
        <w:t xml:space="preserve">     </w:t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  <w:t xml:space="preserve"> </w:t>
      </w:r>
      <w:r w:rsidR="00332BE1">
        <w:rPr>
          <w:u w:val="single"/>
          <w:lang w:val="nl-NL"/>
        </w:rPr>
        <w:t xml:space="preserve">      </w:t>
      </w:r>
      <w:r w:rsidR="00E364B6">
        <w:rPr>
          <w:u w:val="single"/>
          <w:lang w:val="nl-NL"/>
        </w:rPr>
        <w:t xml:space="preserve"> </w:t>
      </w:r>
      <w:r w:rsidR="00EC1129">
        <w:rPr>
          <w:u w:val="single"/>
          <w:lang w:val="nl-NL"/>
        </w:rPr>
        <w:t xml:space="preserve"> </w:t>
      </w:r>
      <w:r w:rsidR="00E364B6">
        <w:rPr>
          <w:u w:val="single"/>
          <w:lang w:val="nl-NL"/>
        </w:rPr>
        <w:t xml:space="preserve">   </w:t>
      </w:r>
      <w:r w:rsidRPr="0026738E">
        <w:rPr>
          <w:u w:val="single"/>
          <w:lang w:val="nl-NL" w:bidi="nl-NL"/>
        </w:rPr>
        <w:t xml:space="preserve">   </w:t>
      </w:r>
      <w:r w:rsidR="00823CF4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</w:t>
      </w:r>
      <w:r w:rsidR="00D53B54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  </w:t>
      </w:r>
      <w:sdt>
        <w:sdtPr>
          <w:rPr>
            <w:u w:val="single"/>
            <w:lang w:val="nl-NL"/>
          </w:rPr>
          <w:id w:val="-194769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23571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657761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494FFB6" w14:textId="05B8C077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9.</w:t>
      </w:r>
      <w:r w:rsidR="00E364B6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 xml:space="preserve">Verse worst met jus, </w:t>
      </w:r>
      <w:r w:rsidR="00C64892">
        <w:rPr>
          <w:u w:val="single"/>
          <w:lang w:val="nl-NL"/>
        </w:rPr>
        <w:t>rodekool</w:t>
      </w:r>
      <w:r w:rsidR="009E19E3">
        <w:rPr>
          <w:u w:val="single"/>
          <w:lang w:val="nl-NL"/>
        </w:rPr>
        <w:t xml:space="preserve"> en aardappel</w:t>
      </w:r>
      <w:r w:rsidR="00C64892">
        <w:rPr>
          <w:u w:val="single"/>
          <w:lang w:val="nl-NL"/>
        </w:rPr>
        <w:t>en</w:t>
      </w:r>
      <w:r w:rsidR="00C64892">
        <w:rPr>
          <w:u w:val="single"/>
          <w:lang w:val="nl-NL"/>
        </w:rPr>
        <w:tab/>
      </w:r>
      <w:r w:rsidR="00C64892">
        <w:rPr>
          <w:u w:val="single"/>
          <w:lang w:val="nl-NL"/>
        </w:rPr>
        <w:tab/>
      </w:r>
      <w:r w:rsidR="00C64892">
        <w:rPr>
          <w:u w:val="single"/>
          <w:lang w:val="nl-NL"/>
        </w:rPr>
        <w:tab/>
      </w:r>
      <w:r w:rsidR="00C64892">
        <w:rPr>
          <w:u w:val="single"/>
          <w:lang w:val="nl-NL"/>
        </w:rPr>
        <w:tab/>
        <w:t xml:space="preserve">      </w:t>
      </w:r>
      <w:r w:rsidR="009E19E3">
        <w:rPr>
          <w:u w:val="single"/>
          <w:lang w:val="nl-NL"/>
        </w:rPr>
        <w:t xml:space="preserve">   </w:t>
      </w:r>
      <w:sdt>
        <w:sdtPr>
          <w:rPr>
            <w:u w:val="single"/>
            <w:lang w:val="nl-NL"/>
          </w:rPr>
          <w:id w:val="-977608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72560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921137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32E04F46" w14:textId="5FA32C09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10.</w:t>
      </w:r>
      <w:r w:rsidR="00332BE1">
        <w:rPr>
          <w:u w:val="single"/>
          <w:lang w:val="nl-NL"/>
        </w:rPr>
        <w:t xml:space="preserve"> </w:t>
      </w:r>
      <w:r w:rsidR="00312C7C">
        <w:rPr>
          <w:u w:val="single"/>
          <w:lang w:val="nl-NL"/>
        </w:rPr>
        <w:t>Procureurlapje</w:t>
      </w:r>
      <w:r w:rsidR="009E19E3">
        <w:rPr>
          <w:u w:val="single"/>
          <w:lang w:val="nl-NL"/>
        </w:rPr>
        <w:t xml:space="preserve"> met jus, spinazie met eitje en aardappelen</w:t>
      </w:r>
      <w:r w:rsidR="00332BE1">
        <w:rPr>
          <w:u w:val="single"/>
          <w:lang w:val="nl-NL"/>
        </w:rPr>
        <w:t xml:space="preserve">  </w:t>
      </w:r>
      <w:r w:rsidR="00E364B6">
        <w:rPr>
          <w:u w:val="single"/>
          <w:lang w:val="nl-NL"/>
        </w:rPr>
        <w:t xml:space="preserve">   </w:t>
      </w:r>
      <w:r w:rsidR="00312C7C">
        <w:rPr>
          <w:u w:val="single"/>
          <w:lang w:val="nl-NL"/>
        </w:rPr>
        <w:tab/>
        <w:t xml:space="preserve">   </w:t>
      </w:r>
      <w:r w:rsidR="00E364B6">
        <w:rPr>
          <w:u w:val="single"/>
          <w:lang w:val="nl-NL"/>
        </w:rPr>
        <w:t xml:space="preserve">    </w:t>
      </w:r>
      <w:r w:rsidR="009E19E3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-108236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CF4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270461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1854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14CECF2" w14:textId="70B171C6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E364B6">
        <w:rPr>
          <w:u w:val="single"/>
          <w:lang w:val="nl-NL"/>
        </w:rPr>
        <w:t>1</w:t>
      </w:r>
      <w:r w:rsidR="00332BE1">
        <w:rPr>
          <w:u w:val="single"/>
          <w:lang w:val="nl-NL"/>
        </w:rPr>
        <w:t xml:space="preserve">. </w:t>
      </w:r>
      <w:r w:rsidR="009E19E3">
        <w:rPr>
          <w:u w:val="single"/>
          <w:lang w:val="nl-NL"/>
        </w:rPr>
        <w:t xml:space="preserve">Macaroni gegratineerd </w:t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  <w:t xml:space="preserve">         </w:t>
      </w:r>
      <w:sdt>
        <w:sdtPr>
          <w:rPr>
            <w:u w:val="single"/>
            <w:lang w:val="nl-NL"/>
          </w:rPr>
          <w:id w:val="-2088214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19E3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072193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05293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CAD1B21" w14:textId="29F2CB0E" w:rsidR="00AD5500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12.</w:t>
      </w:r>
      <w:r w:rsidR="00A30C83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>Kip in Oosterse</w:t>
      </w:r>
      <w:r w:rsidR="00115030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>saus</w:t>
      </w:r>
      <w:r w:rsidR="00971C2D">
        <w:rPr>
          <w:u w:val="single"/>
          <w:lang w:val="nl-NL"/>
        </w:rPr>
        <w:t xml:space="preserve"> </w:t>
      </w:r>
      <w:r w:rsidR="00823CF4">
        <w:rPr>
          <w:u w:val="single"/>
          <w:lang w:val="nl-NL"/>
        </w:rPr>
        <w:t xml:space="preserve">met  </w:t>
      </w:r>
      <w:r w:rsidR="00332370">
        <w:rPr>
          <w:u w:val="single"/>
          <w:lang w:val="nl-NL"/>
        </w:rPr>
        <w:t>nasi / bami / rijst ( omcirkel uw keuze</w:t>
      </w:r>
      <w:r w:rsidR="009E19E3">
        <w:rPr>
          <w:u w:val="single"/>
          <w:lang w:val="nl-NL"/>
        </w:rPr>
        <w:t xml:space="preserve">)  </w:t>
      </w:r>
      <w:r w:rsidR="00C872A5">
        <w:rPr>
          <w:u w:val="single"/>
          <w:lang w:val="nl-NL"/>
        </w:rPr>
        <w:t xml:space="preserve">      </w:t>
      </w:r>
      <w:r w:rsidR="00A30C83">
        <w:rPr>
          <w:u w:val="single"/>
          <w:lang w:val="nl-NL"/>
        </w:rPr>
        <w:t xml:space="preserve"> </w:t>
      </w:r>
      <w:r w:rsidR="009E19E3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 xml:space="preserve">  </w:t>
      </w:r>
      <w:sdt>
        <w:sdtPr>
          <w:rPr>
            <w:u w:val="single"/>
            <w:lang w:val="nl-NL"/>
          </w:rPr>
          <w:id w:val="-206726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2089261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4530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A32F102" w14:textId="237852A4" w:rsidR="006536A5" w:rsidRPr="0026738E" w:rsidRDefault="006536A5" w:rsidP="006536A5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 xml:space="preserve">13. Kip saté met satésaus met  nasi / bami / rijst ( omcirkel uw keuze)       </w:t>
      </w:r>
      <w:r w:rsidRPr="0026738E">
        <w:rPr>
          <w:u w:val="single"/>
          <w:lang w:val="nl-NL" w:bidi="nl-NL"/>
        </w:rPr>
        <w:t xml:space="preserve">  </w:t>
      </w:r>
      <w:sdt>
        <w:sdtPr>
          <w:rPr>
            <w:u w:val="single"/>
            <w:lang w:val="nl-NL"/>
          </w:rPr>
          <w:id w:val="-2098547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55646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35818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0FDE6377" w14:textId="2C759224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6536A5">
        <w:rPr>
          <w:u w:val="single"/>
          <w:lang w:val="nl-NL"/>
        </w:rPr>
        <w:t>4</w:t>
      </w:r>
      <w:r w:rsidRPr="0026738E">
        <w:rPr>
          <w:u w:val="single"/>
          <w:lang w:val="nl-NL"/>
        </w:rPr>
        <w:t xml:space="preserve">. </w:t>
      </w:r>
      <w:r w:rsidR="009E19E3">
        <w:rPr>
          <w:u w:val="single"/>
          <w:lang w:val="nl-NL"/>
        </w:rPr>
        <w:t>Hollandse krieltjes schotel</w:t>
      </w:r>
      <w:r w:rsidR="00971C2D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9E19E3">
        <w:rPr>
          <w:u w:val="single"/>
          <w:lang w:val="nl-NL"/>
        </w:rPr>
        <w:tab/>
        <w:t xml:space="preserve">   </w:t>
      </w:r>
      <w:r w:rsidR="009E19E3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-1890482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900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23458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FAE6886" w14:textId="477D63CC" w:rsidR="00863BF4" w:rsidRDefault="00AD5500" w:rsidP="003D617B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6536A5">
        <w:rPr>
          <w:u w:val="single"/>
          <w:lang w:val="nl-NL"/>
        </w:rPr>
        <w:t>5</w:t>
      </w:r>
      <w:r w:rsidRPr="0026738E">
        <w:rPr>
          <w:u w:val="single"/>
          <w:lang w:val="nl-NL"/>
        </w:rPr>
        <w:t xml:space="preserve">. </w:t>
      </w:r>
      <w:proofErr w:type="spellStart"/>
      <w:r w:rsidR="009E19E3">
        <w:rPr>
          <w:u w:val="single"/>
          <w:lang w:val="nl-NL"/>
        </w:rPr>
        <w:t>Pulled</w:t>
      </w:r>
      <w:proofErr w:type="spellEnd"/>
      <w:r w:rsidR="009E19E3">
        <w:rPr>
          <w:u w:val="single"/>
          <w:lang w:val="nl-NL"/>
        </w:rPr>
        <w:t xml:space="preserve"> </w:t>
      </w:r>
      <w:proofErr w:type="spellStart"/>
      <w:r w:rsidR="009E19E3">
        <w:rPr>
          <w:u w:val="single"/>
          <w:lang w:val="nl-NL"/>
        </w:rPr>
        <w:t>chickenschotel</w:t>
      </w:r>
      <w:proofErr w:type="spellEnd"/>
      <w:r w:rsidR="009E19E3">
        <w:rPr>
          <w:u w:val="single"/>
          <w:lang w:val="nl-NL"/>
        </w:rPr>
        <w:tab/>
      </w:r>
      <w:r w:rsidR="00601777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1A0624">
        <w:rPr>
          <w:u w:val="single"/>
          <w:lang w:val="nl-NL"/>
        </w:rPr>
        <w:t xml:space="preserve">                                              </w:t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171461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60811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93845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8F4B771" w14:textId="77777777" w:rsidR="00C64892" w:rsidRDefault="00C64892" w:rsidP="003D617B">
      <w:pPr>
        <w:pStyle w:val="inspringingselectievakje"/>
        <w:rPr>
          <w:u w:val="single"/>
          <w:lang w:val="nl-NL"/>
        </w:rPr>
      </w:pPr>
    </w:p>
    <w:p w14:paraId="4FC3CD66" w14:textId="77777777" w:rsidR="00C64892" w:rsidRPr="009C4F3E" w:rsidRDefault="00C64892" w:rsidP="00C64892">
      <w:pPr>
        <w:pStyle w:val="inspringingselectievakje"/>
        <w:rPr>
          <w:b/>
          <w:bCs/>
          <w:u w:val="single"/>
          <w:lang w:val="nl-NL"/>
        </w:rPr>
      </w:pPr>
      <w:r w:rsidRPr="009C4F3E">
        <w:rPr>
          <w:b/>
          <w:bCs/>
          <w:u w:val="single"/>
          <w:lang w:val="nl-NL"/>
        </w:rPr>
        <w:t>Maaltijd exclusief verkrijgbaar á 500 gram € 9.50 :</w:t>
      </w:r>
    </w:p>
    <w:p w14:paraId="25AB98D3" w14:textId="43CA834D" w:rsidR="00C64892" w:rsidRPr="009C4F3E" w:rsidRDefault="00C64892" w:rsidP="00C64892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6</w:t>
      </w:r>
      <w:r w:rsidRPr="009C4F3E">
        <w:rPr>
          <w:u w:val="single"/>
          <w:lang w:val="nl-NL"/>
        </w:rPr>
        <w:t xml:space="preserve">. </w:t>
      </w:r>
      <w:r>
        <w:rPr>
          <w:u w:val="single"/>
          <w:lang w:val="nl-NL"/>
        </w:rPr>
        <w:t>Hazepeper met spruitjes en aardappelen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9C4F3E">
        <w:rPr>
          <w:u w:val="single"/>
          <w:lang w:val="nl-NL"/>
        </w:rPr>
        <w:tab/>
      </w:r>
      <w:r w:rsidRPr="009C4F3E">
        <w:rPr>
          <w:u w:val="single"/>
          <w:lang w:val="nl-NL" w:bidi="nl-NL"/>
        </w:rPr>
        <w:t xml:space="preserve">    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-68804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282C8A56" w14:textId="732848F4" w:rsidR="00C64892" w:rsidRDefault="00C64892" w:rsidP="00C64892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7</w:t>
      </w:r>
      <w:r w:rsidRPr="009C4F3E">
        <w:rPr>
          <w:u w:val="single"/>
          <w:lang w:val="nl-NL"/>
        </w:rPr>
        <w:t xml:space="preserve">. </w:t>
      </w:r>
      <w:r>
        <w:rPr>
          <w:u w:val="single"/>
          <w:lang w:val="nl-NL"/>
        </w:rPr>
        <w:t>Gevulde kipfilet met boontjes en puree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 xml:space="preserve">    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188651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5C2F46F7" w14:textId="01CD6A1E" w:rsidR="0034069C" w:rsidRPr="00013CB5" w:rsidRDefault="00AD5500" w:rsidP="0050743B">
      <w:pPr>
        <w:pStyle w:val="Kop1"/>
        <w:rPr>
          <w:lang w:val="nl-NL"/>
        </w:rPr>
      </w:pPr>
      <w:r>
        <w:rPr>
          <w:lang w:val="nl-NL" w:bidi="nl-NL"/>
        </w:rPr>
        <w:t>Soepen</w:t>
      </w:r>
      <w:r w:rsidR="000875C9">
        <w:rPr>
          <w:lang w:val="nl-NL" w:bidi="nl-NL"/>
        </w:rPr>
        <w:t xml:space="preserve"> </w:t>
      </w:r>
      <w:r w:rsidR="0026738E">
        <w:rPr>
          <w:lang w:val="nl-NL" w:bidi="nl-NL"/>
        </w:rPr>
        <w:t>á</w:t>
      </w:r>
      <w:r w:rsidR="000875C9">
        <w:rPr>
          <w:lang w:val="nl-NL" w:bidi="nl-NL"/>
        </w:rPr>
        <w:t xml:space="preserve"> € </w:t>
      </w:r>
      <w:r w:rsidR="00F64F75">
        <w:rPr>
          <w:lang w:val="nl-NL" w:bidi="nl-NL"/>
        </w:rPr>
        <w:t>3,55</w:t>
      </w:r>
    </w:p>
    <w:p w14:paraId="1CC246B4" w14:textId="298DFD14" w:rsidR="004D4F7B" w:rsidRPr="00013CB5" w:rsidRDefault="004D4F7B" w:rsidP="0050743B">
      <w:pPr>
        <w:pStyle w:val="Kop1"/>
        <w:rPr>
          <w:lang w:val="nl-NL"/>
        </w:rPr>
        <w:sectPr w:rsidR="004D4F7B" w:rsidRPr="00013CB5" w:rsidSect="00013CB5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</w:p>
    <w:p w14:paraId="641F1A1D" w14:textId="3005CB0A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740175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Tomatensoep</w:t>
      </w:r>
    </w:p>
    <w:p w14:paraId="1839C99E" w14:textId="0ACA7E9D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88259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Groentesoep</w:t>
      </w:r>
    </w:p>
    <w:p w14:paraId="7BF86845" w14:textId="4570932A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662977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Kippensoep</w:t>
      </w:r>
    </w:p>
    <w:p w14:paraId="03C50FEA" w14:textId="0CAAB9E8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412207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Vermicellisoep</w:t>
      </w:r>
    </w:p>
    <w:p w14:paraId="3A002667" w14:textId="177BD19B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149987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3F44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Bospaddenstoelensoep</w:t>
      </w:r>
    </w:p>
    <w:p w14:paraId="32CDFF35" w14:textId="5EC3468E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199324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Champignonsoep</w:t>
      </w:r>
    </w:p>
    <w:p w14:paraId="23C45A2A" w14:textId="65CB9388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668225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Uiensoep</w:t>
      </w:r>
    </w:p>
    <w:p w14:paraId="3EC3C2CB" w14:textId="523C62A0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312137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Ossenstaartsoep</w:t>
      </w:r>
    </w:p>
    <w:p w14:paraId="7714AECC" w14:textId="19221EE6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454593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Mosterdsoep</w:t>
      </w:r>
    </w:p>
    <w:p w14:paraId="6F82CC21" w14:textId="7571BDCB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194753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37656B">
        <w:rPr>
          <w:lang w:val="nl-NL" w:bidi="nl-NL"/>
        </w:rPr>
        <w:t>Bruine bonensoep</w:t>
      </w:r>
    </w:p>
    <w:p w14:paraId="7C3D09AD" w14:textId="4F141E2C" w:rsidR="004D4F7B" w:rsidRPr="00013CB5" w:rsidRDefault="004D4F7B" w:rsidP="000875C9">
      <w:pPr>
        <w:pStyle w:val="inspringingselectievakje"/>
        <w:rPr>
          <w:lang w:val="nl-NL"/>
        </w:rPr>
        <w:sectPr w:rsidR="004D4F7B" w:rsidRPr="00013CB5" w:rsidSect="00013CB5">
          <w:type w:val="continuous"/>
          <w:pgSz w:w="11906" w:h="16838" w:code="9"/>
          <w:pgMar w:top="936" w:right="720" w:bottom="720" w:left="720" w:header="706" w:footer="706" w:gutter="0"/>
          <w:cols w:num="2" w:space="720"/>
          <w:titlePg/>
          <w:docGrid w:linePitch="360"/>
        </w:sectPr>
      </w:pPr>
    </w:p>
    <w:p w14:paraId="64C897EF" w14:textId="3D02DCBA" w:rsidR="003D617B" w:rsidRDefault="00000000" w:rsidP="001627C2">
      <w:pPr>
        <w:rPr>
          <w:lang w:val="nl-NL"/>
        </w:rPr>
      </w:pPr>
      <w:sdt>
        <w:sdtPr>
          <w:rPr>
            <w:lang w:val="nl-NL"/>
          </w:rPr>
          <w:id w:val="892015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656B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37656B">
        <w:rPr>
          <w:lang w:val="nl-NL"/>
        </w:rPr>
        <w:t xml:space="preserve">  Erwtensoep</w:t>
      </w:r>
      <w:r w:rsidR="0099690E">
        <w:rPr>
          <w:lang w:val="nl-NL"/>
        </w:rPr>
        <w:t xml:space="preserve"> ( </w:t>
      </w:r>
      <w:r w:rsidR="00F64F75">
        <w:rPr>
          <w:lang w:val="nl-NL"/>
        </w:rPr>
        <w:t>4,60</w:t>
      </w:r>
      <w:r w:rsidR="0099690E">
        <w:rPr>
          <w:lang w:val="nl-NL"/>
        </w:rPr>
        <w:t xml:space="preserve"> )</w:t>
      </w:r>
      <w:r w:rsidR="0037656B">
        <w:rPr>
          <w:lang w:val="nl-NL"/>
        </w:rPr>
        <w:tab/>
      </w:r>
    </w:p>
    <w:p w14:paraId="4621EDA8" w14:textId="77777777" w:rsidR="00C64892" w:rsidRPr="00013CB5" w:rsidRDefault="00C64892" w:rsidP="00C64892">
      <w:pPr>
        <w:pStyle w:val="Kop1"/>
        <w:rPr>
          <w:lang w:val="nl-NL"/>
        </w:rPr>
        <w:sectPr w:rsidR="00C64892" w:rsidRPr="00013CB5" w:rsidSect="00C64892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  <w:r>
        <w:rPr>
          <w:lang w:val="nl-NL" w:bidi="nl-NL"/>
        </w:rPr>
        <w:lastRenderedPageBreak/>
        <w:t>Extra bij te bestellen</w:t>
      </w:r>
    </w:p>
    <w:p w14:paraId="1EA71169" w14:textId="77777777" w:rsidR="00C64892" w:rsidRDefault="00C64892" w:rsidP="00C64892">
      <w:pPr>
        <w:rPr>
          <w:bCs/>
          <w:lang w:val="nl-NL"/>
        </w:rPr>
      </w:pPr>
      <w:bookmarkStart w:id="0" w:name="_Hlk168378509"/>
    </w:p>
    <w:p w14:paraId="0A53B8A6" w14:textId="77777777" w:rsidR="00C64892" w:rsidRPr="003E3E59" w:rsidRDefault="00C64892" w:rsidP="00C64892">
      <w:pPr>
        <w:rPr>
          <w:bCs/>
          <w:lang w:val="nl-NL"/>
        </w:rPr>
        <w:sectPr w:rsidR="00C64892" w:rsidRPr="003E3E59" w:rsidSect="00C64892">
          <w:type w:val="continuous"/>
          <w:pgSz w:w="11906" w:h="16838"/>
          <w:pgMar w:top="629" w:right="720" w:bottom="720" w:left="720" w:header="567" w:footer="706" w:gutter="0"/>
          <w:cols w:space="708"/>
        </w:sectPr>
      </w:pPr>
    </w:p>
    <w:p w14:paraId="48DF6111" w14:textId="77777777" w:rsidR="00C64892" w:rsidRPr="003E3E59" w:rsidRDefault="00C64892" w:rsidP="00C64892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r w:rsidRPr="004E5566">
        <w:rPr>
          <w:sz w:val="22"/>
          <w:szCs w:val="22"/>
          <w:lang w:val="nl-NL" w:bidi="nl-NL"/>
        </w:rPr>
        <w:t>Gegrilde kippenbout 225 gram €</w:t>
      </w:r>
      <w:r>
        <w:rPr>
          <w:sz w:val="22"/>
          <w:szCs w:val="22"/>
          <w:lang w:val="nl-NL" w:bidi="nl-NL"/>
        </w:rPr>
        <w:t xml:space="preserve"> 4,25</w:t>
      </w:r>
    </w:p>
    <w:p w14:paraId="3C9B9BD2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Gegrilde spareribs 250 gram €4,</w:t>
      </w:r>
      <w:r>
        <w:rPr>
          <w:lang w:val="nl-NL" w:bidi="nl-NL"/>
        </w:rPr>
        <w:t>97</w:t>
      </w:r>
    </w:p>
    <w:p w14:paraId="38B5AE8B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Rundvleesslaatje €1.9</w:t>
      </w:r>
      <w:r>
        <w:rPr>
          <w:lang w:val="nl-NL" w:bidi="nl-NL"/>
        </w:rPr>
        <w:t>9</w:t>
      </w:r>
    </w:p>
    <w:p w14:paraId="2CF5C983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Toetje €1.</w:t>
      </w:r>
      <w:r>
        <w:rPr>
          <w:lang w:val="nl-NL" w:bidi="nl-NL"/>
        </w:rPr>
        <w:t>99</w:t>
      </w:r>
    </w:p>
    <w:p w14:paraId="6C407736" w14:textId="77777777" w:rsidR="00C64892" w:rsidRPr="003E3E59" w:rsidRDefault="00C64892" w:rsidP="00C64892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Rauwkost €1.</w:t>
      </w:r>
      <w:r>
        <w:rPr>
          <w:lang w:val="nl-NL" w:bidi="nl-NL"/>
        </w:rPr>
        <w:t>8</w:t>
      </w:r>
      <w:r w:rsidRPr="003E3E59">
        <w:rPr>
          <w:lang w:val="nl-NL" w:bidi="nl-NL"/>
        </w:rPr>
        <w:t>9</w:t>
      </w:r>
    </w:p>
    <w:p w14:paraId="002A3D8B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Bakje stoofperen €1.75</w:t>
      </w:r>
    </w:p>
    <w:p w14:paraId="6F87B8C3" w14:textId="77777777" w:rsidR="00C64892" w:rsidRPr="00354F4C" w:rsidRDefault="00C64892" w:rsidP="00C64892">
      <w:pPr>
        <w:rPr>
          <w:sz w:val="22"/>
          <w:szCs w:val="22"/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 xml:space="preserve">Balkenbrij met krent </w:t>
      </w:r>
      <w:r w:rsidRPr="00354F4C">
        <w:rPr>
          <w:sz w:val="22"/>
          <w:szCs w:val="22"/>
          <w:lang w:val="nl-NL" w:bidi="nl-NL"/>
        </w:rPr>
        <w:t>500 gram € 5,45</w:t>
      </w:r>
    </w:p>
    <w:p w14:paraId="44C804AE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>Balkenbrij naturel 500 gram € 4,45</w:t>
      </w:r>
    </w:p>
    <w:p w14:paraId="48686865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leverworst €3.25</w:t>
      </w:r>
    </w:p>
    <w:p w14:paraId="6879B4B8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grillworst met kaas € 4.</w:t>
      </w:r>
      <w:r>
        <w:rPr>
          <w:lang w:val="nl-NL" w:bidi="nl-NL"/>
        </w:rPr>
        <w:t>97</w:t>
      </w:r>
    </w:p>
    <w:p w14:paraId="2016E25E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kookworst €3.9</w:t>
      </w:r>
      <w:r>
        <w:rPr>
          <w:lang w:val="nl-NL" w:bidi="nl-NL"/>
        </w:rPr>
        <w:t>7</w:t>
      </w:r>
    </w:p>
    <w:p w14:paraId="28F6FCBA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boerenleverworst €3.</w:t>
      </w:r>
      <w:r>
        <w:rPr>
          <w:lang w:val="nl-NL" w:bidi="nl-NL"/>
        </w:rPr>
        <w:t>65</w:t>
      </w:r>
    </w:p>
    <w:p w14:paraId="264A3779" w14:textId="77777777" w:rsidR="00C64892" w:rsidRPr="003E3E59" w:rsidRDefault="00C64892" w:rsidP="00C64892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Coppa</w:t>
      </w:r>
      <w:proofErr w:type="spellEnd"/>
      <w:r w:rsidRPr="003E3E59">
        <w:rPr>
          <w:lang w:val="nl-NL" w:bidi="nl-NL"/>
        </w:rPr>
        <w:t xml:space="preserve"> de Veluwe €3</w:t>
      </w:r>
      <w:r>
        <w:rPr>
          <w:lang w:val="nl-NL" w:bidi="nl-NL"/>
        </w:rPr>
        <w:t>,69</w:t>
      </w:r>
    </w:p>
    <w:p w14:paraId="083EF6E0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varkensrollade €2.</w:t>
      </w:r>
      <w:r>
        <w:rPr>
          <w:lang w:val="nl-NL" w:bidi="nl-NL"/>
        </w:rPr>
        <w:t>59</w:t>
      </w:r>
    </w:p>
    <w:p w14:paraId="7291A1A6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</w:t>
      </w:r>
      <w:r w:rsidRPr="003E3E59">
        <w:rPr>
          <w:sz w:val="22"/>
          <w:szCs w:val="22"/>
          <w:lang w:val="nl-NL" w:bidi="nl-NL"/>
        </w:rPr>
        <w:t xml:space="preserve">00 gram </w:t>
      </w:r>
      <w:proofErr w:type="spellStart"/>
      <w:r w:rsidRPr="003E3E59">
        <w:rPr>
          <w:sz w:val="22"/>
          <w:szCs w:val="22"/>
          <w:lang w:val="nl-NL" w:bidi="nl-NL"/>
        </w:rPr>
        <w:t>gegr</w:t>
      </w:r>
      <w:proofErr w:type="spellEnd"/>
      <w:r w:rsidRPr="003E3E59">
        <w:rPr>
          <w:sz w:val="22"/>
          <w:szCs w:val="22"/>
          <w:lang w:val="nl-NL" w:bidi="nl-NL"/>
        </w:rPr>
        <w:t>. Boterhamworst €1.</w:t>
      </w:r>
      <w:r>
        <w:rPr>
          <w:sz w:val="22"/>
          <w:szCs w:val="22"/>
          <w:lang w:val="nl-NL" w:bidi="nl-NL"/>
        </w:rPr>
        <w:t>89</w:t>
      </w:r>
    </w:p>
    <w:p w14:paraId="57F358EF" w14:textId="77777777" w:rsidR="00C64892" w:rsidRPr="003E3E59" w:rsidRDefault="00C64892" w:rsidP="00C64892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Zeeuws spek €2.29</w:t>
      </w:r>
    </w:p>
    <w:p w14:paraId="2DA7BDF0" w14:textId="77777777" w:rsidR="00C64892" w:rsidRPr="003E3E59" w:rsidRDefault="00C64892" w:rsidP="00C64892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beenham €</w:t>
      </w:r>
      <w:r>
        <w:rPr>
          <w:lang w:val="nl-NL" w:bidi="nl-NL"/>
        </w:rPr>
        <w:t>3,09</w:t>
      </w:r>
    </w:p>
    <w:p w14:paraId="172E765C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gebraden gehakt €1.</w:t>
      </w:r>
      <w:r>
        <w:rPr>
          <w:lang w:val="nl-NL" w:bidi="nl-NL"/>
        </w:rPr>
        <w:t>99</w:t>
      </w:r>
    </w:p>
    <w:p w14:paraId="6C7F568D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kiprollade €2.</w:t>
      </w:r>
      <w:r>
        <w:rPr>
          <w:lang w:val="nl-NL" w:bidi="nl-NL"/>
        </w:rPr>
        <w:t>98</w:t>
      </w:r>
    </w:p>
    <w:p w14:paraId="6C2842BA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runder</w:t>
      </w:r>
      <w:proofErr w:type="spellEnd"/>
      <w:r w:rsidRPr="003E3E59">
        <w:rPr>
          <w:lang w:val="nl-NL" w:bidi="nl-NL"/>
        </w:rPr>
        <w:t xml:space="preserve"> rookvlees €</w:t>
      </w:r>
      <w:r>
        <w:rPr>
          <w:lang w:val="nl-NL" w:bidi="nl-NL"/>
        </w:rPr>
        <w:t>4.29</w:t>
      </w:r>
    </w:p>
    <w:p w14:paraId="5F94BBCD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cervelaat</w:t>
      </w:r>
      <w:proofErr w:type="spellEnd"/>
      <w:r w:rsidRPr="003E3E59">
        <w:rPr>
          <w:lang w:val="nl-NL" w:bidi="nl-NL"/>
        </w:rPr>
        <w:t xml:space="preserve"> €2.</w:t>
      </w:r>
      <w:r>
        <w:rPr>
          <w:lang w:val="nl-NL" w:bidi="nl-NL"/>
        </w:rPr>
        <w:t>2</w:t>
      </w:r>
      <w:r w:rsidRPr="003E3E59">
        <w:rPr>
          <w:lang w:val="nl-NL" w:bidi="nl-NL"/>
        </w:rPr>
        <w:t>9</w:t>
      </w:r>
    </w:p>
    <w:p w14:paraId="67F58668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250 gram t.v. sticks €4.75</w:t>
      </w:r>
    </w:p>
    <w:p w14:paraId="513222F1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proofErr w:type="spellStart"/>
      <w:r w:rsidRPr="003E3E59">
        <w:rPr>
          <w:lang w:val="nl-NL" w:bidi="nl-NL"/>
        </w:rPr>
        <w:t>Eerbeekse</w:t>
      </w:r>
      <w:proofErr w:type="spellEnd"/>
      <w:r w:rsidRPr="003E3E59">
        <w:rPr>
          <w:lang w:val="nl-NL" w:bidi="nl-NL"/>
        </w:rPr>
        <w:t xml:space="preserve"> harde worst €3.90</w:t>
      </w:r>
    </w:p>
    <w:p w14:paraId="0B734541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Knakworstjes €3.</w:t>
      </w:r>
      <w:r>
        <w:rPr>
          <w:lang w:val="nl-NL" w:bidi="nl-NL"/>
        </w:rPr>
        <w:t>57</w:t>
      </w:r>
    </w:p>
    <w:p w14:paraId="60348FF3" w14:textId="77777777" w:rsidR="00C64892" w:rsidRDefault="00C64892" w:rsidP="00C64892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Bakje balletjes in satésaus  € 1.75</w:t>
      </w:r>
    </w:p>
    <w:p w14:paraId="5B83461A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</w:t>
      </w:r>
      <w:r>
        <w:rPr>
          <w:lang w:val="nl-NL" w:bidi="nl-NL"/>
        </w:rPr>
        <w:t>grof</w:t>
      </w:r>
      <w:r w:rsidRPr="003E3E59">
        <w:rPr>
          <w:lang w:val="nl-NL" w:bidi="nl-NL"/>
        </w:rPr>
        <w:t xml:space="preserve">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</w:t>
      </w:r>
      <w:r w:rsidRPr="003E3E59">
        <w:rPr>
          <w:lang w:val="nl-NL" w:bidi="nl-NL"/>
        </w:rPr>
        <w:t>0</w:t>
      </w:r>
    </w:p>
    <w:p w14:paraId="562531B4" w14:textId="77777777" w:rsidR="00C64892" w:rsidRPr="003E3E59" w:rsidRDefault="00C64892" w:rsidP="00C64892">
      <w:pPr>
        <w:rPr>
          <w:lang w:val="nl-NL"/>
        </w:rPr>
        <w:sectPr w:rsidR="00C64892" w:rsidRPr="003E3E59" w:rsidSect="00C64892">
          <w:type w:val="continuous"/>
          <w:pgSz w:w="11906" w:h="16838"/>
          <w:pgMar w:top="936" w:right="720" w:bottom="720" w:left="720" w:header="706" w:footer="706" w:gutter="0"/>
          <w:cols w:num="2" w:space="720"/>
        </w:sectPr>
      </w:pPr>
    </w:p>
    <w:p w14:paraId="6BF0B38F" w14:textId="77777777" w:rsidR="00C64892" w:rsidRPr="003E3E59" w:rsidRDefault="00C64892" w:rsidP="00C64892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/>
        </w:rPr>
        <w:t xml:space="preserve">  </w:t>
      </w:r>
      <w:r>
        <w:rPr>
          <w:lang w:val="nl-NL"/>
        </w:rPr>
        <w:tab/>
      </w:r>
      <w:r w:rsidRPr="003E3E59">
        <w:rPr>
          <w:lang w:val="nl-NL" w:bidi="nl-NL"/>
        </w:rPr>
        <w:t>Maaltijdsalade rosbief * €</w:t>
      </w:r>
      <w:r>
        <w:rPr>
          <w:lang w:val="nl-NL" w:bidi="nl-NL"/>
        </w:rPr>
        <w:t>8,50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</w:t>
      </w: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 xml:space="preserve">  </w:t>
      </w:r>
      <w:r>
        <w:rPr>
          <w:lang w:val="nl-NL" w:bidi="nl-NL"/>
        </w:rPr>
        <w:t xml:space="preserve">       </w:t>
      </w:r>
      <w:r w:rsidRPr="003E3E59">
        <w:rPr>
          <w:lang w:val="nl-NL" w:bidi="nl-NL"/>
        </w:rPr>
        <w:t>Gehaktbal €</w:t>
      </w:r>
      <w:r>
        <w:rPr>
          <w:lang w:val="nl-NL" w:bidi="nl-NL"/>
        </w:rPr>
        <w:t xml:space="preserve"> </w:t>
      </w:r>
      <w:r w:rsidRPr="003E3E59">
        <w:rPr>
          <w:lang w:val="nl-NL" w:bidi="nl-NL"/>
        </w:rPr>
        <w:t>2.09</w:t>
      </w:r>
    </w:p>
    <w:p w14:paraId="0C2567BE" w14:textId="77777777" w:rsidR="00C64892" w:rsidRPr="003E3E59" w:rsidRDefault="00C64892" w:rsidP="00C64892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fijn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90</w:t>
      </w:r>
      <w:r>
        <w:rPr>
          <w:lang w:val="nl-NL" w:bidi="nl-NL"/>
        </w:rPr>
        <w:tab/>
      </w:r>
      <w:r>
        <w:rPr>
          <w:lang w:val="nl-NL" w:bidi="nl-NL"/>
        </w:rPr>
        <w:tab/>
      </w:r>
      <w:r>
        <w:rPr>
          <w:lang w:val="nl-NL" w:bidi="nl-NL"/>
        </w:rPr>
        <w:tab/>
        <w:t xml:space="preserve">        </w:t>
      </w:r>
      <w:r w:rsidRPr="003E3E59">
        <w:rPr>
          <w:lang w:val="nl-NL"/>
        </w:rPr>
        <w:t>*Let op 2 dagen houdbaar</w:t>
      </w:r>
    </w:p>
    <w:p w14:paraId="1209A1FE" w14:textId="77777777" w:rsidR="00C64892" w:rsidRDefault="00C64892" w:rsidP="00C64892">
      <w:pPr>
        <w:rPr>
          <w:i/>
          <w:iCs/>
          <w:lang w:val="nl-NL"/>
        </w:rPr>
      </w:pPr>
    </w:p>
    <w:p w14:paraId="16984912" w14:textId="77777777" w:rsidR="00C64892" w:rsidRPr="003E3E59" w:rsidRDefault="00C64892" w:rsidP="00C64892">
      <w:pPr>
        <w:rPr>
          <w:i/>
          <w:iCs/>
          <w:lang w:val="nl-NL"/>
        </w:rPr>
      </w:pPr>
      <w:r w:rsidRPr="003E3E59">
        <w:rPr>
          <w:i/>
          <w:iCs/>
          <w:lang w:val="nl-NL"/>
        </w:rPr>
        <w:t>Prijswijzigingen onder voorbehoud</w:t>
      </w:r>
    </w:p>
    <w:p w14:paraId="6B37E910" w14:textId="77777777" w:rsidR="00C64892" w:rsidRDefault="00C64892" w:rsidP="00C64892">
      <w:pPr>
        <w:rPr>
          <w:lang w:val="nl-NL"/>
        </w:rPr>
      </w:pPr>
    </w:p>
    <w:p w14:paraId="5AF50D7C" w14:textId="77777777" w:rsidR="00C64892" w:rsidRPr="003E3E59" w:rsidRDefault="00C64892" w:rsidP="00C64892">
      <w:pPr>
        <w:rPr>
          <w:lang w:val="nl-NL" w:bidi="nl-NL"/>
        </w:rPr>
        <w:sectPr w:rsidR="00C64892" w:rsidRPr="003E3E59" w:rsidSect="00C64892">
          <w:type w:val="continuous"/>
          <w:pgSz w:w="11906" w:h="16838"/>
          <w:pgMar w:top="936" w:right="720" w:bottom="720" w:left="720" w:header="706" w:footer="706" w:gutter="0"/>
          <w:cols w:space="708"/>
        </w:sectPr>
      </w:pPr>
    </w:p>
    <w:p w14:paraId="061345DC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Bezorg tijdstip:</w:t>
      </w:r>
      <w:r w:rsidRPr="003E3E59">
        <w:rPr>
          <w:lang w:val="nl-NL"/>
        </w:rPr>
        <w:tab/>
      </w:r>
      <w:r w:rsidRPr="003E3E59">
        <w:rPr>
          <w:lang w:val="nl-NL"/>
        </w:rPr>
        <w:tab/>
        <w:t>8.30  - 14.30 uur</w:t>
      </w:r>
    </w:p>
    <w:p w14:paraId="2C6BCD68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 xml:space="preserve">Kosten: 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€ 3,50 </w:t>
      </w:r>
    </w:p>
    <w:p w14:paraId="3EB3E95F" w14:textId="77777777" w:rsidR="00C64892" w:rsidRPr="003E3E59" w:rsidRDefault="00C64892" w:rsidP="00C64892">
      <w:pPr>
        <w:rPr>
          <w:lang w:val="nl-NL"/>
        </w:rPr>
      </w:pPr>
    </w:p>
    <w:p w14:paraId="170CAC25" w14:textId="77777777" w:rsidR="00C64892" w:rsidRPr="003E3E59" w:rsidRDefault="00C64892" w:rsidP="00C64892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Donderdag bezorging</w:t>
      </w:r>
    </w:p>
    <w:p w14:paraId="5C34B79E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Dieren</w:t>
      </w:r>
    </w:p>
    <w:p w14:paraId="6D7520BB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Laag – Soeren</w:t>
      </w:r>
    </w:p>
    <w:p w14:paraId="41759B32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Beekbergen</w:t>
      </w:r>
    </w:p>
    <w:p w14:paraId="57CFB158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Loenen</w:t>
      </w:r>
    </w:p>
    <w:p w14:paraId="55D35130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Eerbeek</w:t>
      </w:r>
    </w:p>
    <w:p w14:paraId="26DE7E93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Ugchelen</w:t>
      </w:r>
    </w:p>
    <w:p w14:paraId="40AA829A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Hall</w:t>
      </w:r>
    </w:p>
    <w:p w14:paraId="6861266F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Brummen</w:t>
      </w:r>
    </w:p>
    <w:p w14:paraId="720C5E04" w14:textId="77777777" w:rsidR="00C64892" w:rsidRPr="002B34F3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Leuvenheim</w:t>
      </w:r>
    </w:p>
    <w:p w14:paraId="5F7FBCA8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 xml:space="preserve">( Bezorgen vanaf 3 maaltijden)   </w:t>
      </w:r>
    </w:p>
    <w:p w14:paraId="427566F4" w14:textId="77777777" w:rsidR="00C64892" w:rsidRPr="003E3E59" w:rsidRDefault="00C64892" w:rsidP="00C64892">
      <w:pPr>
        <w:rPr>
          <w:lang w:val="nl-NL"/>
        </w:rPr>
      </w:pPr>
    </w:p>
    <w:p w14:paraId="2CFB6407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 xml:space="preserve">Naam:……………………………………………           </w:t>
      </w:r>
    </w:p>
    <w:p w14:paraId="43391BA9" w14:textId="77777777" w:rsidR="00C64892" w:rsidRPr="003E3E59" w:rsidRDefault="00C64892" w:rsidP="00C64892">
      <w:pPr>
        <w:rPr>
          <w:lang w:val="nl-NL"/>
        </w:rPr>
      </w:pPr>
      <w:r>
        <w:rPr>
          <w:lang w:val="nl-NL"/>
        </w:rPr>
        <w:t>A</w:t>
      </w:r>
      <w:r w:rsidRPr="003E3E59">
        <w:rPr>
          <w:lang w:val="nl-NL"/>
        </w:rPr>
        <w:t>dres:…</w:t>
      </w:r>
      <w:r>
        <w:rPr>
          <w:lang w:val="nl-NL"/>
        </w:rPr>
        <w:t>……….</w:t>
      </w:r>
      <w:r w:rsidRPr="003E3E59">
        <w:rPr>
          <w:lang w:val="nl-NL"/>
        </w:rPr>
        <w:t>………………………………..</w:t>
      </w:r>
    </w:p>
    <w:p w14:paraId="00E7084D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Plaats:…………………………………………...</w:t>
      </w:r>
    </w:p>
    <w:p w14:paraId="3A3626A6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Postcode:……………………………………….</w:t>
      </w:r>
    </w:p>
    <w:p w14:paraId="4A757C61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Telefoon nummer:……..……………………..</w:t>
      </w:r>
    </w:p>
    <w:p w14:paraId="183184E2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Bezorgdatum:………………………………….</w:t>
      </w:r>
    </w:p>
    <w:p w14:paraId="3EC39E4E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Ophaal datum:…………………………………</w:t>
      </w:r>
    </w:p>
    <w:p w14:paraId="719CE5C2" w14:textId="77777777" w:rsidR="00C64892" w:rsidRPr="003E3E59" w:rsidRDefault="00C64892" w:rsidP="00C64892">
      <w:pPr>
        <w:rPr>
          <w:lang w:val="nl-NL"/>
        </w:rPr>
      </w:pPr>
      <w:r w:rsidRPr="003E3E59">
        <w:rPr>
          <w:noProof/>
        </w:rPr>
        <w:drawing>
          <wp:anchor distT="0" distB="0" distL="114300" distR="114300" simplePos="0" relativeHeight="251660288" behindDoc="1" locked="0" layoutInCell="1" allowOverlap="1" wp14:anchorId="632A612D" wp14:editId="6BDEFA20">
            <wp:simplePos x="0" y="0"/>
            <wp:positionH relativeFrom="column">
              <wp:posOffset>3208655</wp:posOffset>
            </wp:positionH>
            <wp:positionV relativeFrom="paragraph">
              <wp:posOffset>127000</wp:posOffset>
            </wp:positionV>
            <wp:extent cx="3897630" cy="960120"/>
            <wp:effectExtent l="0" t="0" r="7620" b="0"/>
            <wp:wrapNone/>
            <wp:docPr id="1262105698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731FF" w14:textId="77777777" w:rsidR="00C64892" w:rsidRPr="003E3E59" w:rsidRDefault="00C64892" w:rsidP="00C64892">
      <w:pPr>
        <w:rPr>
          <w:lang w:val="nl-NL" w:bidi="nl-NL"/>
        </w:rPr>
      </w:pPr>
      <w:r w:rsidRPr="003E3E59">
        <w:rPr>
          <w:lang w:val="nl-NL"/>
        </w:rPr>
        <w:t>Contant/pin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 xml:space="preserve"> </w:t>
      </w:r>
    </w:p>
    <w:p w14:paraId="19B5DA7B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 w:bidi="nl-NL"/>
        </w:rPr>
        <w:t>Automatisch incasso</w:t>
      </w:r>
      <w:r w:rsidRPr="003E3E59">
        <w:rPr>
          <w:lang w:val="nl-NL" w:bidi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708B682A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 xml:space="preserve">Bezorgen      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2F27F80A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 xml:space="preserve">Ophalen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   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2B6356F3" w14:textId="77777777" w:rsidR="00C64892" w:rsidRDefault="00C64892" w:rsidP="00C64892">
      <w:pPr>
        <w:rPr>
          <w:lang w:val="nl-NL"/>
        </w:rPr>
      </w:pPr>
    </w:p>
    <w:p w14:paraId="1D0B6E6A" w14:textId="77777777" w:rsidR="00C64892" w:rsidRDefault="00C64892" w:rsidP="00C64892">
      <w:pPr>
        <w:rPr>
          <w:lang w:val="nl-NL"/>
        </w:rPr>
      </w:pPr>
    </w:p>
    <w:p w14:paraId="5A978C95" w14:textId="77777777" w:rsidR="00C64892" w:rsidRPr="003E3E59" w:rsidRDefault="00C64892" w:rsidP="00C64892">
      <w:pPr>
        <w:rPr>
          <w:b/>
          <w:bCs/>
          <w:u w:val="single"/>
          <w:lang w:val="nl-NL"/>
        </w:rPr>
      </w:pPr>
    </w:p>
    <w:p w14:paraId="02F91330" w14:textId="77777777" w:rsidR="00C64892" w:rsidRPr="003E3E59" w:rsidRDefault="00C64892" w:rsidP="00C64892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Vrijdag bezorging</w:t>
      </w:r>
    </w:p>
    <w:p w14:paraId="2861D0DC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Spankeren</w:t>
      </w:r>
    </w:p>
    <w:p w14:paraId="4B965925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Ellecom</w:t>
      </w:r>
    </w:p>
    <w:p w14:paraId="61E6CD63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De Steeg</w:t>
      </w:r>
    </w:p>
    <w:p w14:paraId="6E622CD9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Doesburg</w:t>
      </w:r>
    </w:p>
    <w:p w14:paraId="475F7186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Rheden</w:t>
      </w:r>
    </w:p>
    <w:p w14:paraId="339302B7" w14:textId="77777777" w:rsidR="00C64892" w:rsidRPr="003E3E59" w:rsidRDefault="00C64892" w:rsidP="00C64892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Velp</w:t>
      </w:r>
    </w:p>
    <w:p w14:paraId="29DBE293" w14:textId="77777777" w:rsidR="00C64892" w:rsidRDefault="00C64892" w:rsidP="00C64892">
      <w:pPr>
        <w:rPr>
          <w:lang w:val="nl-NL"/>
        </w:rPr>
      </w:pPr>
    </w:p>
    <w:p w14:paraId="738FEECD" w14:textId="77777777" w:rsidR="00C64892" w:rsidRPr="003E3E59" w:rsidRDefault="00C64892" w:rsidP="00C64892">
      <w:pPr>
        <w:rPr>
          <w:lang w:val="nl-NL"/>
        </w:rPr>
      </w:pPr>
    </w:p>
    <w:p w14:paraId="73C920A9" w14:textId="77777777" w:rsidR="00C64892" w:rsidRDefault="00C64892" w:rsidP="00C64892">
      <w:pPr>
        <w:rPr>
          <w:lang w:val="nl-NL"/>
        </w:rPr>
      </w:pPr>
    </w:p>
    <w:p w14:paraId="05F6ECB5" w14:textId="77777777" w:rsidR="00C64892" w:rsidRDefault="00C64892" w:rsidP="00C64892">
      <w:pPr>
        <w:rPr>
          <w:lang w:val="nl-NL"/>
        </w:rPr>
      </w:pPr>
    </w:p>
    <w:p w14:paraId="6CE39239" w14:textId="77777777" w:rsidR="00C64892" w:rsidRPr="003E3E59" w:rsidRDefault="00C64892" w:rsidP="00C64892">
      <w:pPr>
        <w:rPr>
          <w:lang w:val="nl-NL"/>
        </w:rPr>
      </w:pPr>
      <w:r w:rsidRPr="003E3E59">
        <w:rPr>
          <w:lang w:val="nl-NL"/>
        </w:rPr>
        <w:t>Opmerking:………………………………….…………………………………………………………………………………………………………………………………………………………………</w:t>
      </w:r>
    </w:p>
    <w:p w14:paraId="716D96EE" w14:textId="77777777" w:rsidR="00C64892" w:rsidRPr="00013CB5" w:rsidRDefault="00C64892" w:rsidP="00C64892">
      <w:pPr>
        <w:rPr>
          <w:lang w:val="nl-NL"/>
        </w:rPr>
      </w:pPr>
      <w:r w:rsidRPr="003E3E59">
        <w:rPr>
          <w:lang w:val="nl-NL"/>
        </w:rPr>
        <w:t>………………………………………………………………………………………………………………………………………………………………</w:t>
      </w:r>
      <w:bookmarkEnd w:id="0"/>
    </w:p>
    <w:p w14:paraId="14441CFA" w14:textId="77777777" w:rsidR="00C64892" w:rsidRDefault="00C64892" w:rsidP="00C64892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141867AF" w14:textId="77777777" w:rsidR="00C64892" w:rsidRDefault="00C64892" w:rsidP="00C64892">
      <w:pPr>
        <w:rPr>
          <w:lang w:val="nl-NL"/>
        </w:rPr>
      </w:pPr>
    </w:p>
    <w:p w14:paraId="074E5548" w14:textId="77777777" w:rsidR="00C64892" w:rsidRDefault="00C64892" w:rsidP="00C64892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55CF4775" w14:textId="1135559C" w:rsidR="003D617B" w:rsidRPr="00013CB5" w:rsidRDefault="003D617B" w:rsidP="00F64F75">
      <w:pPr>
        <w:rPr>
          <w:lang w:val="nl-NL"/>
        </w:rPr>
      </w:pPr>
    </w:p>
    <w:sectPr w:rsidR="003D617B" w:rsidRPr="00013CB5" w:rsidSect="00013CB5">
      <w:type w:val="continuous"/>
      <w:pgSz w:w="11906" w:h="16838" w:code="9"/>
      <w:pgMar w:top="936" w:right="720" w:bottom="720" w:left="720" w:header="706" w:footer="706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1B5E" w14:textId="77777777" w:rsidR="008D68CD" w:rsidRDefault="008D68CD" w:rsidP="00863BF4">
      <w:r>
        <w:separator/>
      </w:r>
    </w:p>
  </w:endnote>
  <w:endnote w:type="continuationSeparator" w:id="0">
    <w:p w14:paraId="7211F455" w14:textId="77777777" w:rsidR="008D68CD" w:rsidRDefault="008D68CD" w:rsidP="0086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C6930" w14:textId="77777777" w:rsidR="008D68CD" w:rsidRDefault="008D68CD" w:rsidP="00863BF4">
      <w:r>
        <w:separator/>
      </w:r>
    </w:p>
  </w:footnote>
  <w:footnote w:type="continuationSeparator" w:id="0">
    <w:p w14:paraId="7C61173C" w14:textId="77777777" w:rsidR="008D68CD" w:rsidRDefault="008D68CD" w:rsidP="00863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E87F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295E6F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822CC1"/>
    <w:multiLevelType w:val="hybridMultilevel"/>
    <w:tmpl w:val="05DC174E"/>
    <w:lvl w:ilvl="0" w:tplc="5288BB18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E868AC"/>
    <w:multiLevelType w:val="multilevel"/>
    <w:tmpl w:val="AEAC6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74727A"/>
    <w:multiLevelType w:val="hybridMultilevel"/>
    <w:tmpl w:val="206E8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354E1"/>
    <w:multiLevelType w:val="multilevel"/>
    <w:tmpl w:val="23DAE9A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63591"/>
    <w:multiLevelType w:val="multilevel"/>
    <w:tmpl w:val="611C0D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0E428EA"/>
    <w:multiLevelType w:val="multilevel"/>
    <w:tmpl w:val="D5B87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9C398A"/>
    <w:multiLevelType w:val="multilevel"/>
    <w:tmpl w:val="3D60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C723E0"/>
    <w:multiLevelType w:val="hybridMultilevel"/>
    <w:tmpl w:val="2DDC9624"/>
    <w:lvl w:ilvl="0" w:tplc="FDBA759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81008"/>
    <w:multiLevelType w:val="hybridMultilevel"/>
    <w:tmpl w:val="EDAEC6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17C8F"/>
    <w:multiLevelType w:val="multilevel"/>
    <w:tmpl w:val="BFACA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183F49"/>
    <w:multiLevelType w:val="hybridMultilevel"/>
    <w:tmpl w:val="347619EC"/>
    <w:lvl w:ilvl="0" w:tplc="478635AA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8661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1E5BBF"/>
    <w:multiLevelType w:val="hybridMultilevel"/>
    <w:tmpl w:val="F6AA7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C5D0F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D7F3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31E21A0"/>
    <w:multiLevelType w:val="multilevel"/>
    <w:tmpl w:val="47B6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356851"/>
    <w:multiLevelType w:val="multilevel"/>
    <w:tmpl w:val="5B24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1A1546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2175463">
    <w:abstractNumId w:val="8"/>
  </w:num>
  <w:num w:numId="2" w16cid:durableId="699891092">
    <w:abstractNumId w:val="11"/>
  </w:num>
  <w:num w:numId="3" w16cid:durableId="1721712048">
    <w:abstractNumId w:val="19"/>
  </w:num>
  <w:num w:numId="4" w16cid:durableId="823013750">
    <w:abstractNumId w:val="7"/>
  </w:num>
  <w:num w:numId="5" w16cid:durableId="1413965718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6" w16cid:durableId="252863232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197400861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."/>
        <w:lvlJc w:val="left"/>
        <w:rPr>
          <w:rFonts w:ascii="Arial" w:eastAsia="Times New Roman" w:hAnsi="Arial" w:cs="Courier New"/>
        </w:rPr>
      </w:lvl>
    </w:lvlOverride>
  </w:num>
  <w:num w:numId="8" w16cid:durableId="73743142">
    <w:abstractNumId w:val="14"/>
  </w:num>
  <w:num w:numId="9" w16cid:durableId="1839804290">
    <w:abstractNumId w:val="4"/>
  </w:num>
  <w:num w:numId="10" w16cid:durableId="1676609934">
    <w:abstractNumId w:val="18"/>
  </w:num>
  <w:num w:numId="11" w16cid:durableId="1935478665">
    <w:abstractNumId w:val="3"/>
  </w:num>
  <w:num w:numId="12" w16cid:durableId="257057633">
    <w:abstractNumId w:val="17"/>
  </w:num>
  <w:num w:numId="13" w16cid:durableId="349570126">
    <w:abstractNumId w:val="16"/>
  </w:num>
  <w:num w:numId="14" w16cid:durableId="1520198442">
    <w:abstractNumId w:val="6"/>
  </w:num>
  <w:num w:numId="15" w16cid:durableId="384765697">
    <w:abstractNumId w:val="13"/>
  </w:num>
  <w:num w:numId="16" w16cid:durableId="1225070207">
    <w:abstractNumId w:val="15"/>
  </w:num>
  <w:num w:numId="17" w16cid:durableId="1095787334">
    <w:abstractNumId w:val="5"/>
  </w:num>
  <w:num w:numId="18" w16cid:durableId="898058347">
    <w:abstractNumId w:val="1"/>
  </w:num>
  <w:num w:numId="19" w16cid:durableId="1608929371">
    <w:abstractNumId w:val="0"/>
  </w:num>
  <w:num w:numId="20" w16cid:durableId="562721097">
    <w:abstractNumId w:val="10"/>
  </w:num>
  <w:num w:numId="21" w16cid:durableId="1653215064">
    <w:abstractNumId w:val="2"/>
  </w:num>
  <w:num w:numId="22" w16cid:durableId="1717314057">
    <w:abstractNumId w:val="9"/>
  </w:num>
  <w:num w:numId="23" w16cid:durableId="837188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BA"/>
    <w:rsid w:val="00013CB5"/>
    <w:rsid w:val="00017725"/>
    <w:rsid w:val="000203F5"/>
    <w:rsid w:val="00050C6B"/>
    <w:rsid w:val="00073EB8"/>
    <w:rsid w:val="00080478"/>
    <w:rsid w:val="000875C9"/>
    <w:rsid w:val="000E13A9"/>
    <w:rsid w:val="000F3F61"/>
    <w:rsid w:val="00115030"/>
    <w:rsid w:val="0012243F"/>
    <w:rsid w:val="001423ED"/>
    <w:rsid w:val="001504BB"/>
    <w:rsid w:val="001627C2"/>
    <w:rsid w:val="00180748"/>
    <w:rsid w:val="001A0624"/>
    <w:rsid w:val="001C6291"/>
    <w:rsid w:val="001D3E79"/>
    <w:rsid w:val="001E2E8A"/>
    <w:rsid w:val="001F0B70"/>
    <w:rsid w:val="002071BA"/>
    <w:rsid w:val="00226392"/>
    <w:rsid w:val="00231D79"/>
    <w:rsid w:val="0026738E"/>
    <w:rsid w:val="002865F8"/>
    <w:rsid w:val="0029299D"/>
    <w:rsid w:val="00297910"/>
    <w:rsid w:val="002A0E09"/>
    <w:rsid w:val="002B7AB7"/>
    <w:rsid w:val="002D23EE"/>
    <w:rsid w:val="002E5918"/>
    <w:rsid w:val="00312C7C"/>
    <w:rsid w:val="00332370"/>
    <w:rsid w:val="00332BE1"/>
    <w:rsid w:val="00340699"/>
    <w:rsid w:val="0034069C"/>
    <w:rsid w:val="00350A25"/>
    <w:rsid w:val="003647BB"/>
    <w:rsid w:val="0037656B"/>
    <w:rsid w:val="003B4FA1"/>
    <w:rsid w:val="003C0B46"/>
    <w:rsid w:val="003D617B"/>
    <w:rsid w:val="003D6FE8"/>
    <w:rsid w:val="00414092"/>
    <w:rsid w:val="0042448C"/>
    <w:rsid w:val="00424E4F"/>
    <w:rsid w:val="004810EA"/>
    <w:rsid w:val="004C66AB"/>
    <w:rsid w:val="004D4F7B"/>
    <w:rsid w:val="004E6F3C"/>
    <w:rsid w:val="004E7C52"/>
    <w:rsid w:val="004F4F58"/>
    <w:rsid w:val="004F6E52"/>
    <w:rsid w:val="004F6EE4"/>
    <w:rsid w:val="0050743B"/>
    <w:rsid w:val="005D07F7"/>
    <w:rsid w:val="005D4F4B"/>
    <w:rsid w:val="00601777"/>
    <w:rsid w:val="006536A5"/>
    <w:rsid w:val="006758C3"/>
    <w:rsid w:val="006A542E"/>
    <w:rsid w:val="00710724"/>
    <w:rsid w:val="00736163"/>
    <w:rsid w:val="00737F79"/>
    <w:rsid w:val="007515D7"/>
    <w:rsid w:val="007B2B3E"/>
    <w:rsid w:val="00817B4E"/>
    <w:rsid w:val="00823CF4"/>
    <w:rsid w:val="00834C6A"/>
    <w:rsid w:val="00863BF4"/>
    <w:rsid w:val="00871502"/>
    <w:rsid w:val="008A7BCF"/>
    <w:rsid w:val="008D1CFB"/>
    <w:rsid w:val="008D68CD"/>
    <w:rsid w:val="008F610E"/>
    <w:rsid w:val="00910B6E"/>
    <w:rsid w:val="00932501"/>
    <w:rsid w:val="00952F72"/>
    <w:rsid w:val="0095571F"/>
    <w:rsid w:val="00965D7C"/>
    <w:rsid w:val="00971C2D"/>
    <w:rsid w:val="009801AD"/>
    <w:rsid w:val="0099690E"/>
    <w:rsid w:val="009A5CBA"/>
    <w:rsid w:val="009E19E3"/>
    <w:rsid w:val="009E5169"/>
    <w:rsid w:val="00A20986"/>
    <w:rsid w:val="00A30C83"/>
    <w:rsid w:val="00A335DE"/>
    <w:rsid w:val="00A55E56"/>
    <w:rsid w:val="00A71960"/>
    <w:rsid w:val="00A933CB"/>
    <w:rsid w:val="00AA6EAC"/>
    <w:rsid w:val="00AB59EB"/>
    <w:rsid w:val="00AC5C8B"/>
    <w:rsid w:val="00AD5500"/>
    <w:rsid w:val="00AE7073"/>
    <w:rsid w:val="00B05830"/>
    <w:rsid w:val="00B07AD4"/>
    <w:rsid w:val="00B254E5"/>
    <w:rsid w:val="00B31E54"/>
    <w:rsid w:val="00B4560B"/>
    <w:rsid w:val="00B50506"/>
    <w:rsid w:val="00B5287B"/>
    <w:rsid w:val="00B86CAA"/>
    <w:rsid w:val="00B878E6"/>
    <w:rsid w:val="00BA259A"/>
    <w:rsid w:val="00BD50E9"/>
    <w:rsid w:val="00BF1BA9"/>
    <w:rsid w:val="00C04C2D"/>
    <w:rsid w:val="00C16371"/>
    <w:rsid w:val="00C43F44"/>
    <w:rsid w:val="00C53FDF"/>
    <w:rsid w:val="00C54604"/>
    <w:rsid w:val="00C64892"/>
    <w:rsid w:val="00C825D0"/>
    <w:rsid w:val="00C872A5"/>
    <w:rsid w:val="00C94A06"/>
    <w:rsid w:val="00CA2AB0"/>
    <w:rsid w:val="00CB76CE"/>
    <w:rsid w:val="00CD5D87"/>
    <w:rsid w:val="00D100BF"/>
    <w:rsid w:val="00D21CA1"/>
    <w:rsid w:val="00D26B28"/>
    <w:rsid w:val="00D4356D"/>
    <w:rsid w:val="00D4547B"/>
    <w:rsid w:val="00D53B54"/>
    <w:rsid w:val="00D61AE3"/>
    <w:rsid w:val="00D71CE4"/>
    <w:rsid w:val="00D7738F"/>
    <w:rsid w:val="00D8328E"/>
    <w:rsid w:val="00E30D68"/>
    <w:rsid w:val="00E364B6"/>
    <w:rsid w:val="00E377F2"/>
    <w:rsid w:val="00E53835"/>
    <w:rsid w:val="00E83B5A"/>
    <w:rsid w:val="00E868F4"/>
    <w:rsid w:val="00E947FD"/>
    <w:rsid w:val="00EC1129"/>
    <w:rsid w:val="00EF471E"/>
    <w:rsid w:val="00F035A0"/>
    <w:rsid w:val="00F27BEF"/>
    <w:rsid w:val="00F34DED"/>
    <w:rsid w:val="00F43A86"/>
    <w:rsid w:val="00F47144"/>
    <w:rsid w:val="00F64F75"/>
    <w:rsid w:val="00FD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57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0743B"/>
    <w:pPr>
      <w:spacing w:line="259" w:lineRule="auto"/>
    </w:pPr>
    <w:rPr>
      <w:color w:val="26355C" w:themeColor="text1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932501"/>
    <w:pPr>
      <w:keepNext/>
      <w:keepLines/>
      <w:pBdr>
        <w:top w:val="single" w:sz="18" w:space="1" w:color="EFD400" w:themeColor="accent3"/>
        <w:left w:val="single" w:sz="18" w:space="4" w:color="EFD400" w:themeColor="accent3"/>
      </w:pBdr>
      <w:spacing w:before="300" w:after="60"/>
      <w:outlineLvl w:val="0"/>
    </w:pPr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34069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Lijstalinea">
    <w:name w:val="List Paragraph"/>
    <w:basedOn w:val="Standaard"/>
    <w:uiPriority w:val="34"/>
    <w:rsid w:val="0034069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13CB5"/>
    <w:pPr>
      <w:spacing w:after="1200" w:line="216" w:lineRule="auto"/>
      <w:ind w:right="3782"/>
      <w:contextualSpacing/>
    </w:pPr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013CB5"/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932501"/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  <w:lang w:val="en-US"/>
    </w:rPr>
  </w:style>
  <w:style w:type="paragraph" w:customStyle="1" w:styleId="slogan">
    <w:name w:val="slogan"/>
    <w:rsid w:val="00017725"/>
    <w:pPr>
      <w:spacing w:after="1000"/>
      <w:ind w:right="3780"/>
    </w:pPr>
    <w:rPr>
      <w:rFonts w:asciiTheme="majorHAnsi" w:eastAsiaTheme="majorEastAsia" w:hAnsiTheme="majorHAnsi" w:cstheme="majorBidi"/>
      <w:bCs/>
      <w:i/>
      <w:color w:val="FFFFFF" w:themeColor="background1"/>
      <w:sz w:val="36"/>
      <w:szCs w:val="32"/>
      <w:lang w:val="en-US"/>
    </w:rPr>
  </w:style>
  <w:style w:type="paragraph" w:customStyle="1" w:styleId="inspringingselectievakje">
    <w:name w:val="inspringing selectievakje"/>
    <w:basedOn w:val="Standaard"/>
    <w:qFormat/>
    <w:rsid w:val="004F4F58"/>
    <w:pPr>
      <w:spacing w:line="250" w:lineRule="auto"/>
      <w:ind w:left="357" w:hanging="357"/>
    </w:pPr>
  </w:style>
  <w:style w:type="paragraph" w:styleId="Koptekst">
    <w:name w:val="header"/>
    <w:basedOn w:val="Standaard"/>
    <w:link w:val="Kop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34C6A"/>
    <w:rPr>
      <w:color w:val="26355C" w:themeColor="text1"/>
      <w:lang w:val="en-US"/>
    </w:rPr>
  </w:style>
  <w:style w:type="paragraph" w:styleId="Voettekst">
    <w:name w:val="footer"/>
    <w:basedOn w:val="Standaard"/>
    <w:link w:val="Voet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834C6A"/>
    <w:rPr>
      <w:color w:val="26355C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oes\AppData\Roaming\Microsoft\Templates\Controlelijst%20koken%20voor%20beginners.dotx" TargetMode="External"/></Relationships>
</file>

<file path=word/theme/theme1.xml><?xml version="1.0" encoding="utf-8"?>
<a:theme xmlns:a="http://schemas.openxmlformats.org/drawingml/2006/main" name="Office Theme">
  <a:themeElements>
    <a:clrScheme name="Custom 304">
      <a:dk1>
        <a:srgbClr val="26355C"/>
      </a:dk1>
      <a:lt1>
        <a:sysClr val="window" lastClr="FFFFFF"/>
      </a:lt1>
      <a:dk2>
        <a:srgbClr val="26355C"/>
      </a:dk2>
      <a:lt2>
        <a:srgbClr val="EBEBEB"/>
      </a:lt2>
      <a:accent1>
        <a:srgbClr val="5AA900"/>
      </a:accent1>
      <a:accent2>
        <a:srgbClr val="F03C01"/>
      </a:accent2>
      <a:accent3>
        <a:srgbClr val="EFD400"/>
      </a:accent3>
      <a:accent4>
        <a:srgbClr val="086200"/>
      </a:accent4>
      <a:accent5>
        <a:srgbClr val="452F84"/>
      </a:accent5>
      <a:accent6>
        <a:srgbClr val="FD8024"/>
      </a:accent6>
      <a:hlink>
        <a:srgbClr val="385191"/>
      </a:hlink>
      <a:folHlink>
        <a:srgbClr val="385191"/>
      </a:folHlink>
    </a:clrScheme>
    <a:fontScheme name="Sky">
      <a:majorFont>
        <a:latin typeface="Arial Rounded MT Bold"/>
        <a:ea typeface=""/>
        <a:cs typeface=""/>
        <a:font script="Jpan" typeface="ＭＳ Ｐゴシック"/>
      </a:majorFont>
      <a:minorFont>
        <a:latin typeface="Arial Rounded MT Bold"/>
        <a:ea typeface=""/>
        <a:cs typeface="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F6ED36-95CA-4521-9949-4689D58530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3974DBC-91B0-4131-981E-AF1AD2A5B3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7737F-F9BE-4F76-9EFB-25D24C9F7E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456714-9BD1-4493-B49A-32359A0ED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Controlelijst koken voor beginners</Template>
  <TotalTime>0</TotalTime>
  <Pages>2</Pages>
  <Words>650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2026-09-08T12:38:00Z</dcterms:created>
  <dcterms:modified xsi:type="dcterms:W3CDTF">2026-09-08T12:38:00Z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