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460AF" w14:textId="3070FD38" w:rsidR="00BD50E9" w:rsidRPr="00D61AD3" w:rsidRDefault="004F6EE4" w:rsidP="002071BA">
      <w:pPr>
        <w:pStyle w:val="Titel"/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</w:pPr>
      <w:r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mc:AlternateContent>
          <mc:Choice Requires="wpg">
            <w:drawing>
              <wp:anchor distT="0" distB="0" distL="114300" distR="114300" simplePos="0" relativeHeight="251658240" behindDoc="1" locked="1" layoutInCell="1" allowOverlap="1" wp14:anchorId="1C5FC3AA" wp14:editId="4EDD7CE9">
                <wp:simplePos x="0" y="0"/>
                <wp:positionH relativeFrom="page">
                  <wp:posOffset>-1076325</wp:posOffset>
                </wp:positionH>
                <wp:positionV relativeFrom="page">
                  <wp:posOffset>299720</wp:posOffset>
                </wp:positionV>
                <wp:extent cx="9258300" cy="1529080"/>
                <wp:effectExtent l="114300" t="57150" r="76200" b="71120"/>
                <wp:wrapNone/>
                <wp:docPr id="1" name="Groep 20" title="Banner met foto van roerbakgerech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58300" cy="1529080"/>
                          <a:chOff x="-2160" y="360"/>
                          <a:chExt cx="14580" cy="2160"/>
                        </a:xfrm>
                      </wpg:grpSpPr>
                      <wps:wsp>
                        <wps:cNvPr id="2" name="Rechthoek 21" descr="stirfry.jpg" title="Foto van roerbakgerecht"/>
                        <wps:cNvSpPr>
                          <a:spLocks noChangeArrowheads="1"/>
                        </wps:cNvSpPr>
                        <wps:spPr bwMode="auto">
                          <a:xfrm>
                            <a:off x="6660" y="360"/>
                            <a:ext cx="5760" cy="21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1"/>
                            <a:srcRect/>
                            <a:stretch>
                              <a:fillRect/>
                            </a:stretch>
                          </a:blipFill>
                          <a:ln w="1270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" name="AutoVorm 22"/>
                        <wps:cNvSpPr>
                          <a:spLocks noChangeArrowheads="1"/>
                        </wps:cNvSpPr>
                        <wps:spPr bwMode="auto">
                          <a:xfrm>
                            <a:off x="-2160" y="360"/>
                            <a:ext cx="10417" cy="2160"/>
                          </a:xfrm>
                          <a:prstGeom prst="parallelogram">
                            <a:avLst>
                              <a:gd name="adj" fmla="val 64637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1270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B6BC5A" id="Groep 20" o:spid="_x0000_s1026" alt="Titel: Banner met foto van roerbakgerecht" style="position:absolute;margin-left:-84.75pt;margin-top:23.6pt;width:729pt;height:120.4pt;z-index:-251658240;mso-position-horizontal-relative:page;mso-position-vertical-relative:page" coordorigin="-2160,360" coordsize="14580,2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0MAAAAGAAAAAAAA&#10;AAAAAAHCAAAEsAAAAAcAcwB0AGkAcgBmAHIAeQAAAAEAAAAAAAAAAAAAAAAAAAAAAAAAAQAAAAAA&#10;AAAAAAAEsAAAAcIAAAAAAAAAAAAAAAAAAAAAAQAAAAAAAAAAAAAAAAAAAAAAAAAQAAAAAQAAAAAA&#10;AG51bGwAAAACAAAABmJvdW5kc09iamMAAAABAAAAAAAAUmN0MQAAAAQAAAAAVG9wIGxvbmcAAAAA&#10;AAAAAExlZnRsb25nAAAAAAAAAABCdG9tbG9uZwAAAcIAAAAAUmdodGxvbmcAAASw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HCAAAAAFJnaHRsb25nAAAEs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FAAAAAAABAAAAAE4QklNBAwAAAAAFEUAAAABAAAAoAAAADwAAAHgAABwgAAAFCkAGAAB/9j/7QAM&#10;QWRvYmVfQ00AAf/uAA5BZG9iZQBkgAAAAAH/2wCEAAwICAgJCAwJCQwRCwoLERUPDAwPFRgTExUT&#10;ExgRDAwMDAwMEQwMDAwMDAwMDAwMDAwMDAwMDAwMDAwMDAwMDAwBDQsLDQ4NEA4OEBQODg4UFA4O&#10;Dg4UEQwMDAwMEREMDAwMDAwRDAwMDAwMDAwMDAwMDAwMDAwMDAwMDAwMDAwMDP/AABEIADw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">
                <v:rect id="Rechthoek 21" o:spid="_x0000_s1027" alt="stirfry.jpg" style="position:absolute;left:6660;top:360;width:576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" strokecolor="#086200 [3207]" strokeweight="10pt">
                  <v:fill r:id="rId12" o:title="stirfry" recolor="t" rotate="t" type="frame"/>
                  <v:shadow opacity="22938f" offset="0"/>
                  <v:textbox inset=",7.2pt,,7.2pt"/>
                </v:re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Vorm 22" o:spid="_x0000_s1028" type="#_x0000_t7" style="position:absolute;left:-2160;top:360;width:10417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" adj="2895" fillcolor="#5aa900 [3204]" strokecolor="#086200 [3207]" strokeweight="10pt">
                  <v:shadow opacity="22938f" offset="0"/>
                  <v:textbox inset=",7.2pt,,7.2pt"/>
                </v:shape>
                <w10:wrap anchorx="page" anchory="page"/>
                <w10:anchorlock/>
              </v:group>
            </w:pict>
          </mc:Fallback>
        </mc:AlternateContent>
      </w:r>
      <w:r w:rsidR="002071BA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Keurslager van der Horst Maaltijden</w:t>
      </w:r>
      <w:r w:rsidR="00BD50E9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lijst</w:t>
      </w:r>
    </w:p>
    <w:p w14:paraId="067FF518" w14:textId="21C27DB5" w:rsidR="00D133B5" w:rsidRPr="00D61AD3" w:rsidRDefault="00BD50E9" w:rsidP="00D133B5">
      <w:pPr>
        <w:pStyle w:val="Titel"/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</w:pPr>
      <w:r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bezorg- afhaaldag</w:t>
      </w:r>
      <w:r w:rsidR="0037656B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</w:t>
      </w:r>
      <w:r w:rsidR="00F630AA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1</w:t>
      </w:r>
      <w:r w:rsidR="00D61AD3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5</w:t>
      </w:r>
      <w:r w:rsidR="003F1385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/1</w:t>
      </w:r>
      <w:r w:rsidR="00D61AD3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6</w:t>
      </w:r>
      <w:r w:rsidR="0037656B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oktober</w:t>
      </w:r>
      <w:r w:rsidR="002071BA" w:rsidRPr="00D61AD3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</w:t>
      </w:r>
    </w:p>
    <w:p w14:paraId="36A3501C" w14:textId="41883F4E" w:rsidR="0026738E" w:rsidRPr="00D61AD3" w:rsidRDefault="000875C9" w:rsidP="000875C9">
      <w:pPr>
        <w:rPr>
          <w:sz w:val="22"/>
          <w:szCs w:val="22"/>
          <w:lang w:val="nl-NL" w:bidi="nl-NL"/>
        </w:rPr>
      </w:pPr>
      <w:r w:rsidRPr="00D61AD3">
        <w:rPr>
          <w:sz w:val="22"/>
          <w:szCs w:val="22"/>
          <w:lang w:val="nl-NL" w:bidi="nl-NL"/>
        </w:rPr>
        <w:t>De maaltijden zijn 7 dagen houdbaar in uw koelkast bij 1-4 ºC</w:t>
      </w:r>
      <w:r w:rsidR="0026738E" w:rsidRPr="00D61AD3">
        <w:rPr>
          <w:sz w:val="22"/>
          <w:szCs w:val="22"/>
          <w:lang w:val="nl-NL" w:bidi="nl-NL"/>
        </w:rPr>
        <w:t>. U kunt de maaltijden ook invriezen. Alle gerechten worden geleverd in een magnetronbestendige verpakking. Magnetron instellen op 600 Watt</w:t>
      </w:r>
      <w:r w:rsidR="00D71CE4" w:rsidRPr="00D61AD3">
        <w:rPr>
          <w:sz w:val="22"/>
          <w:szCs w:val="22"/>
          <w:lang w:val="nl-NL" w:bidi="nl-NL"/>
        </w:rPr>
        <w:t xml:space="preserve"> 4 a 5 minuten</w:t>
      </w:r>
      <w:r w:rsidR="0026738E" w:rsidRPr="00D61AD3">
        <w:rPr>
          <w:sz w:val="22"/>
          <w:szCs w:val="22"/>
          <w:lang w:val="nl-NL" w:bidi="nl-NL"/>
        </w:rPr>
        <w:t xml:space="preserve">. De gerechten worden koud afgeleverd. </w:t>
      </w:r>
      <w:r w:rsidR="00E30D68" w:rsidRPr="00D61AD3">
        <w:rPr>
          <w:sz w:val="22"/>
          <w:szCs w:val="22"/>
          <w:lang w:val="nl-NL" w:bidi="nl-NL"/>
        </w:rPr>
        <w:t>Wekelijk</w:t>
      </w:r>
      <w:r w:rsidR="000E13A9" w:rsidRPr="00D61AD3">
        <w:rPr>
          <w:sz w:val="22"/>
          <w:szCs w:val="22"/>
          <w:lang w:val="nl-NL" w:bidi="nl-NL"/>
        </w:rPr>
        <w:t>s</w:t>
      </w:r>
      <w:r w:rsidR="00E30D68" w:rsidRPr="00D61AD3">
        <w:rPr>
          <w:sz w:val="22"/>
          <w:szCs w:val="22"/>
          <w:lang w:val="nl-NL" w:bidi="nl-NL"/>
        </w:rPr>
        <w:t xml:space="preserve"> bieden wij een ander assortiment aan.</w:t>
      </w:r>
      <w:r w:rsidR="00AC1562" w:rsidRPr="00D61AD3">
        <w:rPr>
          <w:sz w:val="22"/>
          <w:szCs w:val="22"/>
          <w:lang w:val="nl-NL" w:bidi="nl-NL"/>
        </w:rPr>
        <w:t xml:space="preserve"> Graag ontvangen wij de bestelling voor 1</w:t>
      </w:r>
      <w:r w:rsidR="00D61AD3" w:rsidRPr="00D61AD3">
        <w:rPr>
          <w:sz w:val="22"/>
          <w:szCs w:val="22"/>
          <w:lang w:val="nl-NL" w:bidi="nl-NL"/>
        </w:rPr>
        <w:t>0</w:t>
      </w:r>
      <w:r w:rsidR="00AC1562" w:rsidRPr="00D61AD3">
        <w:rPr>
          <w:sz w:val="22"/>
          <w:szCs w:val="22"/>
          <w:lang w:val="nl-NL" w:bidi="nl-NL"/>
        </w:rPr>
        <w:t xml:space="preserve"> oktober.</w:t>
      </w:r>
    </w:p>
    <w:p w14:paraId="6A845E9E" w14:textId="77777777" w:rsidR="00E30D68" w:rsidRPr="00D61AD3" w:rsidRDefault="00E30D68" w:rsidP="000875C9">
      <w:pPr>
        <w:rPr>
          <w:sz w:val="22"/>
          <w:szCs w:val="22"/>
          <w:lang w:val="nl-NL" w:bidi="nl-NL"/>
        </w:rPr>
      </w:pPr>
    </w:p>
    <w:p w14:paraId="7B210F89" w14:textId="75C81065" w:rsidR="000875C9" w:rsidRPr="00D61AD3" w:rsidRDefault="0026738E" w:rsidP="000875C9">
      <w:pPr>
        <w:rPr>
          <w:sz w:val="22"/>
          <w:szCs w:val="22"/>
          <w:lang w:val="nl-NL" w:bidi="nl-NL"/>
        </w:rPr>
      </w:pPr>
      <w:r w:rsidRPr="00D61AD3">
        <w:rPr>
          <w:sz w:val="22"/>
          <w:szCs w:val="22"/>
          <w:lang w:val="nl-NL" w:bidi="nl-NL"/>
        </w:rPr>
        <w:t xml:space="preserve">Maaltijden á 400 gram € </w:t>
      </w:r>
      <w:r w:rsidR="00AC1562" w:rsidRPr="00D61AD3">
        <w:rPr>
          <w:sz w:val="22"/>
          <w:szCs w:val="22"/>
          <w:lang w:val="nl-NL" w:bidi="nl-NL"/>
        </w:rPr>
        <w:t>6</w:t>
      </w:r>
      <w:r w:rsidRPr="00D61AD3">
        <w:rPr>
          <w:sz w:val="22"/>
          <w:szCs w:val="22"/>
          <w:lang w:val="nl-NL" w:bidi="nl-NL"/>
        </w:rPr>
        <w:t>,</w:t>
      </w:r>
      <w:r w:rsidR="00F630AA" w:rsidRPr="00D61AD3">
        <w:rPr>
          <w:sz w:val="22"/>
          <w:szCs w:val="22"/>
          <w:lang w:val="nl-NL" w:bidi="nl-NL"/>
        </w:rPr>
        <w:t>9</w:t>
      </w:r>
      <w:r w:rsidRPr="00D61AD3">
        <w:rPr>
          <w:sz w:val="22"/>
          <w:szCs w:val="22"/>
          <w:lang w:val="nl-NL" w:bidi="nl-NL"/>
        </w:rPr>
        <w:t>5</w:t>
      </w:r>
    </w:p>
    <w:p w14:paraId="39EA556C" w14:textId="2B85A298" w:rsidR="0026738E" w:rsidRPr="00D61AD3" w:rsidRDefault="0026738E" w:rsidP="000875C9">
      <w:pPr>
        <w:rPr>
          <w:sz w:val="22"/>
          <w:szCs w:val="22"/>
          <w:lang w:val="nl-NL" w:bidi="nl-NL"/>
        </w:rPr>
      </w:pPr>
      <w:r w:rsidRPr="00D61AD3">
        <w:rPr>
          <w:sz w:val="22"/>
          <w:szCs w:val="22"/>
          <w:lang w:val="nl-NL" w:bidi="nl-NL"/>
        </w:rPr>
        <w:t xml:space="preserve">Maaltijden á 500 gram € </w:t>
      </w:r>
      <w:r w:rsidR="00AC1562" w:rsidRPr="00D61AD3">
        <w:rPr>
          <w:sz w:val="22"/>
          <w:szCs w:val="22"/>
          <w:lang w:val="nl-NL" w:bidi="nl-NL"/>
        </w:rPr>
        <w:t>7</w:t>
      </w:r>
      <w:r w:rsidRPr="00D61AD3">
        <w:rPr>
          <w:sz w:val="22"/>
          <w:szCs w:val="22"/>
          <w:lang w:val="nl-NL" w:bidi="nl-NL"/>
        </w:rPr>
        <w:t>,</w:t>
      </w:r>
      <w:r w:rsidR="00F630AA" w:rsidRPr="00D61AD3">
        <w:rPr>
          <w:sz w:val="22"/>
          <w:szCs w:val="22"/>
          <w:lang w:val="nl-NL" w:bidi="nl-NL"/>
        </w:rPr>
        <w:t>9</w:t>
      </w:r>
      <w:r w:rsidRPr="00D61AD3">
        <w:rPr>
          <w:sz w:val="22"/>
          <w:szCs w:val="22"/>
          <w:lang w:val="nl-NL" w:bidi="nl-NL"/>
        </w:rPr>
        <w:t>5</w:t>
      </w:r>
      <w:r w:rsidR="00D61AD3" w:rsidRPr="00D61AD3">
        <w:rPr>
          <w:sz w:val="22"/>
          <w:szCs w:val="22"/>
          <w:lang w:val="nl-NL" w:bidi="nl-NL"/>
        </w:rPr>
        <w:t xml:space="preserve"> - € 9,50</w:t>
      </w:r>
    </w:p>
    <w:p w14:paraId="1035272A" w14:textId="6E32F471" w:rsidR="0026738E" w:rsidRPr="00D61AD3" w:rsidRDefault="0026738E" w:rsidP="000875C9">
      <w:pPr>
        <w:rPr>
          <w:sz w:val="22"/>
          <w:szCs w:val="22"/>
          <w:lang w:val="nl-NL" w:bidi="nl-NL"/>
        </w:rPr>
      </w:pPr>
      <w:r w:rsidRPr="00D61AD3">
        <w:rPr>
          <w:sz w:val="22"/>
          <w:szCs w:val="22"/>
          <w:lang w:val="nl-NL" w:bidi="nl-NL"/>
        </w:rPr>
        <w:t xml:space="preserve">Maaltijden á 700 gram € </w:t>
      </w:r>
      <w:r w:rsidR="00485395" w:rsidRPr="00D61AD3">
        <w:rPr>
          <w:sz w:val="22"/>
          <w:szCs w:val="22"/>
          <w:lang w:val="nl-NL" w:bidi="nl-NL"/>
        </w:rPr>
        <w:t>9</w:t>
      </w:r>
      <w:r w:rsidRPr="00D61AD3">
        <w:rPr>
          <w:sz w:val="22"/>
          <w:szCs w:val="22"/>
          <w:lang w:val="nl-NL" w:bidi="nl-NL"/>
        </w:rPr>
        <w:t>,</w:t>
      </w:r>
      <w:r w:rsidR="00F630AA" w:rsidRPr="00D61AD3">
        <w:rPr>
          <w:sz w:val="22"/>
          <w:szCs w:val="22"/>
          <w:lang w:val="nl-NL" w:bidi="nl-NL"/>
        </w:rPr>
        <w:t>9</w:t>
      </w:r>
      <w:r w:rsidRPr="00D61AD3">
        <w:rPr>
          <w:sz w:val="22"/>
          <w:szCs w:val="22"/>
          <w:lang w:val="nl-NL" w:bidi="nl-NL"/>
        </w:rPr>
        <w:t>5</w:t>
      </w:r>
    </w:p>
    <w:p w14:paraId="7E96849D" w14:textId="6F6A82BA" w:rsidR="00F43A86" w:rsidRPr="00D61AD3" w:rsidRDefault="00F43A86" w:rsidP="000875C9">
      <w:pPr>
        <w:rPr>
          <w:sz w:val="22"/>
          <w:szCs w:val="22"/>
          <w:lang w:val="nl-NL" w:bidi="nl-NL"/>
        </w:rPr>
      </w:pPr>
    </w:p>
    <w:p w14:paraId="642617F9" w14:textId="7B2FC2B5" w:rsidR="00F43A86" w:rsidRPr="00D61AD3" w:rsidRDefault="00F43A86" w:rsidP="000875C9">
      <w:pPr>
        <w:rPr>
          <w:sz w:val="22"/>
          <w:szCs w:val="22"/>
          <w:lang w:val="nl-NL" w:bidi="nl-NL"/>
        </w:rPr>
      </w:pPr>
      <w:r w:rsidRPr="00D61AD3">
        <w:rPr>
          <w:sz w:val="22"/>
          <w:szCs w:val="22"/>
          <w:lang w:val="nl-NL" w:bidi="nl-NL"/>
        </w:rPr>
        <w:t xml:space="preserve">Voor het bezorgen van maaltijden rekenen wij € </w:t>
      </w:r>
      <w:r w:rsidR="00AC1562" w:rsidRPr="00D61AD3">
        <w:rPr>
          <w:sz w:val="22"/>
          <w:szCs w:val="22"/>
          <w:lang w:val="nl-NL" w:bidi="nl-NL"/>
        </w:rPr>
        <w:t>3,</w:t>
      </w:r>
      <w:r w:rsidR="00F630AA" w:rsidRPr="00D61AD3">
        <w:rPr>
          <w:sz w:val="22"/>
          <w:szCs w:val="22"/>
          <w:lang w:val="nl-NL" w:bidi="nl-NL"/>
        </w:rPr>
        <w:t>50</w:t>
      </w:r>
      <w:r w:rsidRPr="00D61AD3">
        <w:rPr>
          <w:sz w:val="22"/>
          <w:szCs w:val="22"/>
          <w:lang w:val="nl-NL" w:bidi="nl-NL"/>
        </w:rPr>
        <w:t xml:space="preserve"> bezorgkosten.</w:t>
      </w:r>
    </w:p>
    <w:p w14:paraId="6D9CF6CD" w14:textId="68F62044" w:rsidR="00863BF4" w:rsidRPr="00013CB5" w:rsidRDefault="00AD5500" w:rsidP="0050743B">
      <w:pPr>
        <w:pStyle w:val="Kop1"/>
        <w:rPr>
          <w:lang w:val="nl-NL"/>
        </w:rPr>
      </w:pPr>
      <w:r>
        <w:rPr>
          <w:lang w:val="nl-NL" w:bidi="nl-NL"/>
        </w:rPr>
        <w:t>Keuze</w:t>
      </w:r>
      <w:r w:rsidR="002071BA">
        <w:rPr>
          <w:lang w:val="nl-NL" w:bidi="nl-NL"/>
        </w:rPr>
        <w:t xml:space="preserve"> maaltijden</w:t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>
        <w:rPr>
          <w:lang w:val="nl-NL" w:bidi="nl-NL"/>
        </w:rPr>
        <w:tab/>
      </w:r>
      <w:r w:rsidR="001C6291" w:rsidRPr="001C6291">
        <w:rPr>
          <w:sz w:val="26"/>
          <w:szCs w:val="26"/>
          <w:lang w:val="nl-NL" w:bidi="nl-NL"/>
        </w:rPr>
        <w:t xml:space="preserve"> </w:t>
      </w:r>
      <w:r w:rsidR="001C6291">
        <w:rPr>
          <w:sz w:val="26"/>
          <w:szCs w:val="26"/>
          <w:lang w:val="nl-NL" w:bidi="nl-NL"/>
        </w:rPr>
        <w:t xml:space="preserve">   </w:t>
      </w:r>
      <w:r w:rsidR="001C6291" w:rsidRPr="001C6291">
        <w:rPr>
          <w:sz w:val="26"/>
          <w:szCs w:val="26"/>
          <w:lang w:val="nl-NL" w:bidi="nl-NL"/>
        </w:rPr>
        <w:t xml:space="preserve">   </w:t>
      </w:r>
      <w:r w:rsidR="002071BA" w:rsidRPr="001C6291">
        <w:rPr>
          <w:sz w:val="26"/>
          <w:szCs w:val="26"/>
          <w:lang w:val="nl-NL" w:bidi="nl-NL"/>
        </w:rPr>
        <w:t>gewicht</w:t>
      </w:r>
      <w:r w:rsidR="002071BA" w:rsidRPr="001C6291">
        <w:rPr>
          <w:sz w:val="26"/>
          <w:szCs w:val="26"/>
          <w:lang w:val="nl-NL" w:bidi="nl-NL"/>
        </w:rPr>
        <w:tab/>
      </w:r>
      <w:r w:rsidR="001C6291">
        <w:rPr>
          <w:sz w:val="26"/>
          <w:szCs w:val="26"/>
          <w:lang w:val="nl-NL" w:bidi="nl-NL"/>
        </w:rPr>
        <w:t xml:space="preserve"> in gram:</w:t>
      </w:r>
      <w:r w:rsidR="001C6291" w:rsidRP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>400</w:t>
      </w:r>
      <w:r w:rsid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 xml:space="preserve"> l </w:t>
      </w:r>
      <w:r w:rsid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>500</w:t>
      </w:r>
      <w:r w:rsidR="001C6291">
        <w:rPr>
          <w:sz w:val="26"/>
          <w:szCs w:val="26"/>
          <w:lang w:val="nl-NL" w:bidi="nl-NL"/>
        </w:rPr>
        <w:t xml:space="preserve">  </w:t>
      </w:r>
      <w:r w:rsidR="002071BA" w:rsidRPr="001C6291">
        <w:rPr>
          <w:sz w:val="26"/>
          <w:szCs w:val="26"/>
          <w:lang w:val="nl-NL" w:bidi="nl-NL"/>
        </w:rPr>
        <w:t xml:space="preserve"> l 700</w:t>
      </w:r>
    </w:p>
    <w:p w14:paraId="72EBEB4A" w14:textId="7EDE7CEA" w:rsidR="00863BF4" w:rsidRPr="0026738E" w:rsidRDefault="001C6291" w:rsidP="001C6291">
      <w:pPr>
        <w:pStyle w:val="inspringingselectievakje"/>
        <w:rPr>
          <w:rFonts w:ascii="MS Gothic" w:eastAsia="MS Gothic" w:hAnsi="MS Gothic" w:cs="MS Gothic"/>
          <w:u w:val="single"/>
          <w:lang w:val="nl-NL" w:bidi="nl-NL"/>
        </w:rPr>
      </w:pPr>
      <w:r w:rsidRPr="0026738E">
        <w:rPr>
          <w:u w:val="single"/>
          <w:lang w:val="nl-NL" w:bidi="nl-NL"/>
        </w:rPr>
        <w:t>1.</w:t>
      </w:r>
      <w:r w:rsidR="00B86CAA">
        <w:rPr>
          <w:u w:val="single"/>
          <w:lang w:val="nl-NL" w:bidi="nl-NL"/>
        </w:rPr>
        <w:t xml:space="preserve"> </w:t>
      </w:r>
      <w:r w:rsidR="00D61AD3">
        <w:rPr>
          <w:u w:val="single"/>
          <w:lang w:val="nl-NL" w:bidi="nl-NL"/>
        </w:rPr>
        <w:t>Boerenkoolstamppot met rookworst</w:t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  <w:t xml:space="preserve">          </w:t>
      </w:r>
      <w:sdt>
        <w:sdtPr>
          <w:rPr>
            <w:u w:val="single"/>
            <w:lang w:val="nl-NL"/>
          </w:rPr>
          <w:id w:val="1458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1C2D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649490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8895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 w:bidi="nl-NL"/>
        </w:rPr>
        <w:t xml:space="preserve"> </w:t>
      </w:r>
    </w:p>
    <w:p w14:paraId="733D86C4" w14:textId="4B3E7CA9" w:rsidR="00AD5500" w:rsidRPr="0026738E" w:rsidRDefault="00AD5500" w:rsidP="00B86CAA">
      <w:pPr>
        <w:pStyle w:val="inspringingselectievakje"/>
        <w:rPr>
          <w:u w:val="single"/>
          <w:lang w:val="nl-NL" w:bidi="nl-NL"/>
        </w:rPr>
      </w:pPr>
      <w:r w:rsidRPr="0026738E">
        <w:rPr>
          <w:u w:val="single"/>
          <w:lang w:val="nl-NL" w:bidi="nl-NL"/>
        </w:rPr>
        <w:t>2</w:t>
      </w:r>
      <w:r w:rsidR="00B86CAA">
        <w:rPr>
          <w:u w:val="single"/>
          <w:lang w:val="nl-NL" w:bidi="nl-NL"/>
        </w:rPr>
        <w:t xml:space="preserve">. </w:t>
      </w:r>
      <w:r w:rsidR="00D53B54">
        <w:rPr>
          <w:u w:val="single"/>
          <w:lang w:val="nl-NL" w:bidi="nl-NL"/>
        </w:rPr>
        <w:t>Varkenshaasje met champignonsaus en</w:t>
      </w:r>
      <w:r w:rsidR="002C4763">
        <w:rPr>
          <w:u w:val="single"/>
          <w:lang w:val="nl-NL" w:bidi="nl-NL"/>
        </w:rPr>
        <w:t xml:space="preserve"> Franse roerbakschotel</w:t>
      </w:r>
      <w:r w:rsidR="002C4763">
        <w:rPr>
          <w:u w:val="single"/>
          <w:lang w:val="nl-NL" w:bidi="nl-NL"/>
        </w:rPr>
        <w:tab/>
        <w:t xml:space="preserve">          </w:t>
      </w:r>
      <w:sdt>
        <w:sdtPr>
          <w:rPr>
            <w:u w:val="single"/>
            <w:lang w:val="nl-NL"/>
          </w:rPr>
          <w:id w:val="156537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707943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1590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A15F60D" w14:textId="786937C3" w:rsidR="001C6291" w:rsidRPr="0026738E" w:rsidRDefault="001C6291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 w:bidi="nl-NL"/>
        </w:rPr>
        <w:t>3</w:t>
      </w:r>
      <w:r w:rsidR="00B86CAA">
        <w:rPr>
          <w:u w:val="single"/>
          <w:lang w:val="nl-NL" w:bidi="nl-NL"/>
        </w:rPr>
        <w:t>.</w:t>
      </w:r>
      <w:r w:rsidR="002A0E09">
        <w:rPr>
          <w:u w:val="single"/>
          <w:lang w:val="nl-NL" w:bidi="nl-NL"/>
        </w:rPr>
        <w:t xml:space="preserve"> </w:t>
      </w:r>
      <w:r w:rsidR="00D53B54">
        <w:rPr>
          <w:u w:val="single"/>
          <w:lang w:val="nl-NL" w:bidi="nl-NL"/>
        </w:rPr>
        <w:t xml:space="preserve">Pannenkoek </w:t>
      </w:r>
      <w:r w:rsidR="002C4763">
        <w:rPr>
          <w:u w:val="single"/>
          <w:lang w:val="nl-NL" w:bidi="nl-NL"/>
        </w:rPr>
        <w:t>met spek</w:t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</w:r>
      <w:r w:rsidR="00D53B54">
        <w:rPr>
          <w:u w:val="single"/>
          <w:lang w:val="nl-NL" w:bidi="nl-NL"/>
        </w:rPr>
        <w:tab/>
        <w:t xml:space="preserve">          </w:t>
      </w:r>
      <w:r w:rsidR="00E83B5A">
        <w:rPr>
          <w:u w:val="single"/>
          <w:lang w:val="nl-NL" w:bidi="nl-NL"/>
        </w:rPr>
        <w:t xml:space="preserve">           </w:t>
      </w:r>
      <w:r w:rsidR="00971C2D">
        <w:rPr>
          <w:u w:val="single"/>
          <w:lang w:val="nl-NL" w:bidi="nl-NL"/>
        </w:rPr>
        <w:t xml:space="preserve"> </w:t>
      </w:r>
      <w:sdt>
        <w:sdtPr>
          <w:rPr>
            <w:u w:val="single"/>
            <w:lang w:val="nl-NL"/>
          </w:rPr>
          <w:id w:val="1379360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575325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566001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A251A85" w14:textId="2EA91851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4.</w:t>
      </w:r>
      <w:r w:rsidR="002A0E09">
        <w:rPr>
          <w:u w:val="single"/>
          <w:lang w:val="nl-NL"/>
        </w:rPr>
        <w:t xml:space="preserve"> </w:t>
      </w:r>
      <w:r w:rsidR="00D53B54">
        <w:rPr>
          <w:u w:val="single"/>
          <w:lang w:val="nl-NL"/>
        </w:rPr>
        <w:t xml:space="preserve">Kip </w:t>
      </w:r>
      <w:proofErr w:type="spellStart"/>
      <w:r w:rsidR="00D53B54">
        <w:rPr>
          <w:u w:val="single"/>
          <w:lang w:val="nl-NL"/>
        </w:rPr>
        <w:t>piri</w:t>
      </w:r>
      <w:proofErr w:type="spellEnd"/>
      <w:r w:rsidR="00D53B54">
        <w:rPr>
          <w:u w:val="single"/>
          <w:lang w:val="nl-NL"/>
        </w:rPr>
        <w:t xml:space="preserve"> </w:t>
      </w:r>
      <w:proofErr w:type="spellStart"/>
      <w:r w:rsidR="00D53B54">
        <w:rPr>
          <w:u w:val="single"/>
          <w:lang w:val="nl-NL"/>
        </w:rPr>
        <w:t>piri</w:t>
      </w:r>
      <w:proofErr w:type="spellEnd"/>
      <w:r w:rsidR="00D53B54">
        <w:rPr>
          <w:u w:val="single"/>
          <w:lang w:val="nl-NL"/>
        </w:rPr>
        <w:t xml:space="preserve"> met groente en witte rijst</w:t>
      </w:r>
      <w:r w:rsidR="00D53B54">
        <w:rPr>
          <w:u w:val="single"/>
          <w:lang w:val="nl-NL"/>
        </w:rPr>
        <w:tab/>
      </w:r>
      <w:r w:rsidR="00E83B5A">
        <w:rPr>
          <w:u w:val="single"/>
          <w:lang w:val="nl-NL"/>
        </w:rPr>
        <w:tab/>
      </w:r>
      <w:r w:rsidR="00E83B5A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  <w:t xml:space="preserve">          </w:t>
      </w:r>
      <w:r w:rsidR="00D100BF">
        <w:rPr>
          <w:u w:val="single"/>
          <w:lang w:val="nl-NL"/>
        </w:rPr>
        <w:t xml:space="preserve">   </w:t>
      </w:r>
      <w:r w:rsidR="00823CF4">
        <w:rPr>
          <w:u w:val="single"/>
          <w:lang w:val="nl-NL"/>
        </w:rPr>
        <w:t xml:space="preserve">  </w:t>
      </w:r>
      <w:r w:rsidR="00D100BF">
        <w:rPr>
          <w:u w:val="single"/>
          <w:lang w:val="nl-NL"/>
        </w:rPr>
        <w:t xml:space="preserve">    </w:t>
      </w:r>
      <w:r w:rsidR="00C04C2D">
        <w:rPr>
          <w:u w:val="single"/>
          <w:lang w:val="nl-NL"/>
        </w:rPr>
        <w:t xml:space="preserve"> </w:t>
      </w:r>
      <w:r w:rsidR="00BA259A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348378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</w:t>
      </w:r>
      <w:r w:rsidR="00D100BF">
        <w:rPr>
          <w:u w:val="single"/>
          <w:lang w:val="nl-NL"/>
        </w:rPr>
        <w:t xml:space="preserve"> </w:t>
      </w:r>
      <w:r w:rsidR="00BA259A">
        <w:rPr>
          <w:u w:val="single"/>
          <w:lang w:val="nl-NL"/>
        </w:rPr>
        <w:t xml:space="preserve">     </w:t>
      </w:r>
      <w:r w:rsidRPr="0026738E">
        <w:rPr>
          <w:u w:val="single"/>
          <w:lang w:val="nl-NL"/>
        </w:rPr>
        <w:t xml:space="preserve"> </w:t>
      </w:r>
      <w:sdt>
        <w:sdtPr>
          <w:rPr>
            <w:u w:val="single"/>
            <w:lang w:val="nl-NL"/>
          </w:rPr>
          <w:id w:val="127590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59A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</w:t>
      </w:r>
      <w:r w:rsidR="00BA259A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737201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B5943AD" w14:textId="0F1F2C63" w:rsidR="00AD5500" w:rsidRPr="0026738E" w:rsidRDefault="00D100BF" w:rsidP="001C6291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>5.</w:t>
      </w:r>
      <w:r w:rsidR="00823CF4">
        <w:rPr>
          <w:u w:val="single"/>
          <w:lang w:val="nl-NL" w:bidi="nl-NL"/>
        </w:rPr>
        <w:t xml:space="preserve"> </w:t>
      </w:r>
      <w:r w:rsidR="00AC1562">
        <w:rPr>
          <w:u w:val="single"/>
          <w:lang w:val="nl-NL" w:bidi="nl-NL"/>
        </w:rPr>
        <w:tab/>
      </w:r>
      <w:r w:rsidR="00984743">
        <w:rPr>
          <w:u w:val="single"/>
          <w:lang w:val="nl-NL" w:bidi="nl-NL"/>
        </w:rPr>
        <w:t>Lasagne</w:t>
      </w:r>
      <w:r w:rsidR="00984743">
        <w:rPr>
          <w:u w:val="single"/>
          <w:lang w:val="nl-NL" w:bidi="nl-NL"/>
        </w:rPr>
        <w:tab/>
      </w:r>
      <w:r w:rsidR="00984743">
        <w:rPr>
          <w:u w:val="single"/>
          <w:lang w:val="nl-NL" w:bidi="nl-NL"/>
        </w:rPr>
        <w:tab/>
      </w:r>
      <w:r w:rsidR="00984743">
        <w:rPr>
          <w:u w:val="single"/>
          <w:lang w:val="nl-NL" w:bidi="nl-NL"/>
        </w:rPr>
        <w:tab/>
      </w:r>
      <w:r w:rsidR="00AC1562">
        <w:rPr>
          <w:u w:val="single"/>
          <w:lang w:val="nl-NL" w:bidi="nl-NL"/>
        </w:rPr>
        <w:tab/>
      </w:r>
      <w:r w:rsidR="00AC1562">
        <w:rPr>
          <w:u w:val="single"/>
          <w:lang w:val="nl-NL" w:bidi="nl-NL"/>
        </w:rPr>
        <w:tab/>
      </w:r>
      <w:r w:rsidR="00AC1562">
        <w:rPr>
          <w:u w:val="single"/>
          <w:lang w:val="nl-NL" w:bidi="nl-NL"/>
        </w:rPr>
        <w:tab/>
      </w:r>
      <w:r w:rsidR="00E83B5A">
        <w:rPr>
          <w:u w:val="single"/>
          <w:lang w:val="nl-NL" w:bidi="nl-NL"/>
        </w:rPr>
        <w:tab/>
      </w:r>
      <w:r w:rsidR="00E83B5A">
        <w:rPr>
          <w:u w:val="single"/>
          <w:lang w:val="nl-NL" w:bidi="nl-NL"/>
        </w:rPr>
        <w:tab/>
        <w:t xml:space="preserve">       </w:t>
      </w:r>
      <w:r w:rsidR="00971C2D">
        <w:rPr>
          <w:u w:val="single"/>
          <w:lang w:val="nl-NL" w:bidi="nl-NL"/>
        </w:rPr>
        <w:t xml:space="preserve">     </w:t>
      </w:r>
      <w:r w:rsidR="00C94A06">
        <w:rPr>
          <w:u w:val="single"/>
          <w:lang w:val="nl-NL" w:bidi="nl-NL"/>
        </w:rPr>
        <w:t xml:space="preserve">              </w:t>
      </w:r>
      <w:r w:rsidR="00AD5500" w:rsidRPr="0026738E">
        <w:rPr>
          <w:u w:val="single"/>
          <w:lang w:val="nl-NL" w:bidi="nl-NL"/>
        </w:rPr>
        <w:t xml:space="preserve">        </w:t>
      </w:r>
      <w:sdt>
        <w:sdtPr>
          <w:rPr>
            <w:u w:val="single"/>
            <w:lang w:val="nl-NL"/>
          </w:rPr>
          <w:id w:val="-1652744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/>
        </w:rPr>
        <w:t xml:space="preserve">    </w:t>
      </w:r>
      <w:r>
        <w:rPr>
          <w:u w:val="single"/>
          <w:lang w:val="nl-NL"/>
        </w:rPr>
        <w:t xml:space="preserve">   </w:t>
      </w:r>
      <w:r w:rsidR="00AD5500" w:rsidRPr="0026738E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-1909920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/>
        </w:rPr>
        <w:t xml:space="preserve">      </w:t>
      </w:r>
      <w:r w:rsidR="00AD5500"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5301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2A65B11" w14:textId="10B4E690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6.</w:t>
      </w:r>
      <w:r w:rsidR="00D100BF">
        <w:rPr>
          <w:u w:val="single"/>
          <w:lang w:val="nl-NL"/>
        </w:rPr>
        <w:t xml:space="preserve"> </w:t>
      </w:r>
      <w:r w:rsidR="00D53B54">
        <w:rPr>
          <w:u w:val="single"/>
          <w:lang w:val="nl-NL"/>
        </w:rPr>
        <w:t>Lekkerbekje met vissausje en groente gratin</w:t>
      </w:r>
      <w:r w:rsidR="00D53B54">
        <w:rPr>
          <w:u w:val="single"/>
          <w:lang w:val="nl-NL"/>
        </w:rPr>
        <w:tab/>
      </w:r>
      <w:r w:rsidR="00D53B54">
        <w:rPr>
          <w:u w:val="single"/>
          <w:lang w:val="nl-NL"/>
        </w:rPr>
        <w:tab/>
      </w:r>
      <w:r w:rsidR="00E83B5A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  <w:t xml:space="preserve">          </w:t>
      </w:r>
      <w:sdt>
        <w:sdtPr>
          <w:rPr>
            <w:u w:val="single"/>
            <w:lang w:val="nl-NL"/>
          </w:rPr>
          <w:id w:val="-304941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705062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879669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5854302" w14:textId="3B848975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7.</w:t>
      </w:r>
      <w:r w:rsidR="002B7AB7">
        <w:rPr>
          <w:u w:val="single"/>
          <w:lang w:val="nl-NL"/>
        </w:rPr>
        <w:t xml:space="preserve"> </w:t>
      </w:r>
      <w:r w:rsidR="00D53B54">
        <w:rPr>
          <w:u w:val="single"/>
          <w:lang w:val="nl-NL"/>
        </w:rPr>
        <w:t>Wildhachee met rodekool en aardappelen</w:t>
      </w:r>
      <w:r w:rsidR="00D53B54">
        <w:rPr>
          <w:u w:val="single"/>
          <w:lang w:val="nl-NL"/>
        </w:rPr>
        <w:tab/>
      </w:r>
      <w:r w:rsidR="00D53B54">
        <w:rPr>
          <w:u w:val="single"/>
          <w:lang w:val="nl-NL"/>
        </w:rPr>
        <w:tab/>
        <w:t xml:space="preserve">       </w:t>
      </w:r>
      <w:r w:rsidR="002B7AB7">
        <w:rPr>
          <w:u w:val="single"/>
          <w:lang w:val="nl-NL"/>
        </w:rPr>
        <w:t xml:space="preserve">         </w:t>
      </w:r>
      <w:r w:rsidR="00C94A06">
        <w:rPr>
          <w:u w:val="single"/>
          <w:lang w:val="nl-NL"/>
        </w:rPr>
        <w:t xml:space="preserve">          </w:t>
      </w:r>
      <w:r w:rsidRPr="0026738E">
        <w:rPr>
          <w:u w:val="single"/>
          <w:lang w:val="nl-NL" w:bidi="nl-NL"/>
        </w:rPr>
        <w:t xml:space="preserve">       </w:t>
      </w:r>
      <w:sdt>
        <w:sdtPr>
          <w:rPr>
            <w:u w:val="single"/>
            <w:lang w:val="nl-NL"/>
          </w:rPr>
          <w:id w:val="-1664309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094511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70300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21398C24" w14:textId="0D1D6609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8</w:t>
      </w:r>
      <w:r w:rsidR="00C94A06">
        <w:rPr>
          <w:u w:val="single"/>
          <w:lang w:val="nl-NL"/>
        </w:rPr>
        <w:t>.</w:t>
      </w:r>
      <w:r w:rsidR="00A30C83">
        <w:rPr>
          <w:u w:val="single"/>
          <w:lang w:val="nl-NL"/>
        </w:rPr>
        <w:t xml:space="preserve"> </w:t>
      </w:r>
      <w:proofErr w:type="spellStart"/>
      <w:r w:rsidR="00D53B54">
        <w:rPr>
          <w:u w:val="single"/>
          <w:lang w:val="nl-NL"/>
        </w:rPr>
        <w:t>Runderhamburger</w:t>
      </w:r>
      <w:proofErr w:type="spellEnd"/>
      <w:r w:rsidR="00D53B54">
        <w:rPr>
          <w:u w:val="single"/>
          <w:lang w:val="nl-NL"/>
        </w:rPr>
        <w:t xml:space="preserve"> met jus, boontjes en aardappelen</w:t>
      </w:r>
      <w:r w:rsidR="00332BE1">
        <w:rPr>
          <w:u w:val="single"/>
          <w:lang w:val="nl-NL"/>
        </w:rPr>
        <w:t xml:space="preserve">           </w:t>
      </w:r>
      <w:r w:rsidR="00E364B6">
        <w:rPr>
          <w:u w:val="single"/>
          <w:lang w:val="nl-NL"/>
        </w:rPr>
        <w:t xml:space="preserve"> </w:t>
      </w:r>
      <w:r w:rsidR="00EC1129">
        <w:rPr>
          <w:u w:val="single"/>
          <w:lang w:val="nl-NL"/>
        </w:rPr>
        <w:t xml:space="preserve"> </w:t>
      </w:r>
      <w:r w:rsidR="00E364B6">
        <w:rPr>
          <w:u w:val="single"/>
          <w:lang w:val="nl-NL"/>
        </w:rPr>
        <w:t xml:space="preserve"> </w:t>
      </w:r>
      <w:r w:rsidR="00D61AD3">
        <w:rPr>
          <w:u w:val="single"/>
          <w:lang w:val="nl-NL"/>
        </w:rPr>
        <w:t xml:space="preserve">          </w:t>
      </w:r>
      <w:r w:rsidR="00E364B6">
        <w:rPr>
          <w:u w:val="single"/>
          <w:lang w:val="nl-NL"/>
        </w:rPr>
        <w:t xml:space="preserve">  </w:t>
      </w:r>
      <w:r w:rsidRPr="0026738E">
        <w:rPr>
          <w:u w:val="single"/>
          <w:lang w:val="nl-NL" w:bidi="nl-NL"/>
        </w:rPr>
        <w:t xml:space="preserve">   </w:t>
      </w:r>
      <w:r w:rsidR="00823CF4">
        <w:rPr>
          <w:u w:val="single"/>
          <w:lang w:val="nl-NL" w:bidi="nl-NL"/>
        </w:rPr>
        <w:t xml:space="preserve"> </w:t>
      </w:r>
      <w:r w:rsidRPr="0026738E">
        <w:rPr>
          <w:u w:val="single"/>
          <w:lang w:val="nl-NL" w:bidi="nl-NL"/>
        </w:rPr>
        <w:t xml:space="preserve"> </w:t>
      </w:r>
      <w:r w:rsidR="00D53B54">
        <w:rPr>
          <w:u w:val="single"/>
          <w:lang w:val="nl-NL" w:bidi="nl-NL"/>
        </w:rPr>
        <w:t xml:space="preserve"> </w:t>
      </w:r>
      <w:r w:rsidRPr="0026738E">
        <w:rPr>
          <w:u w:val="single"/>
          <w:lang w:val="nl-NL" w:bidi="nl-NL"/>
        </w:rPr>
        <w:t xml:space="preserve">   </w:t>
      </w:r>
      <w:sdt>
        <w:sdtPr>
          <w:rPr>
            <w:u w:val="single"/>
            <w:lang w:val="nl-NL"/>
          </w:rPr>
          <w:id w:val="-1947690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823571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657761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494FFB6" w14:textId="2BD14D8B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9.</w:t>
      </w:r>
      <w:r w:rsidR="00E364B6">
        <w:rPr>
          <w:u w:val="single"/>
          <w:lang w:val="nl-NL"/>
        </w:rPr>
        <w:t xml:space="preserve"> </w:t>
      </w:r>
      <w:r w:rsidR="00D53B54">
        <w:rPr>
          <w:u w:val="single"/>
          <w:lang w:val="nl-NL"/>
        </w:rPr>
        <w:t xml:space="preserve">Verse worst met jus, </w:t>
      </w:r>
      <w:r w:rsidR="00984743">
        <w:rPr>
          <w:u w:val="single"/>
          <w:lang w:val="nl-NL"/>
        </w:rPr>
        <w:t>kapucijners</w:t>
      </w:r>
      <w:r w:rsidR="00D53B54">
        <w:rPr>
          <w:u w:val="single"/>
          <w:lang w:val="nl-NL"/>
        </w:rPr>
        <w:t xml:space="preserve"> aardappelpuree </w:t>
      </w:r>
      <w:r w:rsidR="00E83B5A">
        <w:rPr>
          <w:u w:val="single"/>
          <w:lang w:val="nl-NL"/>
        </w:rPr>
        <w:t xml:space="preserve">     </w:t>
      </w:r>
      <w:r w:rsidR="00332BE1">
        <w:rPr>
          <w:u w:val="single"/>
          <w:lang w:val="nl-NL"/>
        </w:rPr>
        <w:t xml:space="preserve">     </w:t>
      </w:r>
      <w:r w:rsidR="00984743">
        <w:rPr>
          <w:u w:val="single"/>
          <w:lang w:val="nl-NL"/>
        </w:rPr>
        <w:tab/>
      </w:r>
      <w:r w:rsidR="00332BE1">
        <w:rPr>
          <w:u w:val="single"/>
          <w:lang w:val="nl-NL"/>
        </w:rPr>
        <w:t xml:space="preserve">              </w:t>
      </w:r>
      <w:r w:rsidR="00CB76CE">
        <w:rPr>
          <w:u w:val="single"/>
          <w:lang w:val="nl-NL"/>
        </w:rPr>
        <w:t xml:space="preserve">     </w:t>
      </w:r>
      <w:r w:rsidR="00B254E5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 xml:space="preserve"> </w:t>
      </w:r>
      <w:sdt>
        <w:sdtPr>
          <w:rPr>
            <w:u w:val="single"/>
            <w:lang w:val="nl-NL"/>
          </w:rPr>
          <w:id w:val="-977608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725602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921137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32E04F46" w14:textId="16E8A4FD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10.</w:t>
      </w:r>
      <w:r w:rsidR="00332BE1">
        <w:rPr>
          <w:u w:val="single"/>
          <w:lang w:val="nl-NL"/>
        </w:rPr>
        <w:t xml:space="preserve"> </w:t>
      </w:r>
      <w:r w:rsidR="00AC1562">
        <w:rPr>
          <w:u w:val="single"/>
          <w:lang w:val="nl-NL"/>
        </w:rPr>
        <w:t xml:space="preserve">Zuurkool stamppot met </w:t>
      </w:r>
      <w:r w:rsidR="00984743">
        <w:rPr>
          <w:u w:val="single"/>
          <w:lang w:val="nl-NL"/>
        </w:rPr>
        <w:t>gehaktbal en jus</w:t>
      </w:r>
      <w:r w:rsidR="00AC1562">
        <w:rPr>
          <w:u w:val="single"/>
          <w:lang w:val="nl-NL"/>
        </w:rPr>
        <w:tab/>
      </w:r>
      <w:r w:rsidR="00AC1562">
        <w:rPr>
          <w:u w:val="single"/>
          <w:lang w:val="nl-NL"/>
        </w:rPr>
        <w:tab/>
      </w:r>
      <w:r w:rsidR="00332BE1">
        <w:rPr>
          <w:u w:val="single"/>
          <w:lang w:val="nl-NL"/>
        </w:rPr>
        <w:t xml:space="preserve">  </w:t>
      </w:r>
      <w:r w:rsidR="00E364B6">
        <w:rPr>
          <w:u w:val="single"/>
          <w:lang w:val="nl-NL"/>
        </w:rPr>
        <w:t xml:space="preserve">         </w:t>
      </w:r>
      <w:r w:rsidR="00E83B5A">
        <w:rPr>
          <w:u w:val="single"/>
          <w:lang w:val="nl-NL"/>
        </w:rPr>
        <w:t xml:space="preserve">    </w:t>
      </w:r>
      <w:r w:rsidR="00E364B6">
        <w:rPr>
          <w:u w:val="single"/>
          <w:lang w:val="nl-NL"/>
        </w:rPr>
        <w:t xml:space="preserve">       </w:t>
      </w:r>
      <w:r w:rsidR="00B254E5">
        <w:rPr>
          <w:u w:val="single"/>
          <w:lang w:val="nl-NL"/>
        </w:rPr>
        <w:t xml:space="preserve"> </w:t>
      </w:r>
      <w:r w:rsidR="009A5CBA">
        <w:rPr>
          <w:u w:val="single"/>
          <w:lang w:val="nl-NL"/>
        </w:rPr>
        <w:tab/>
        <w:t xml:space="preserve">   </w:t>
      </w:r>
      <w:r w:rsidR="00B254E5">
        <w:rPr>
          <w:u w:val="single"/>
          <w:lang w:val="nl-NL"/>
        </w:rPr>
        <w:t xml:space="preserve">   </w:t>
      </w:r>
      <w:r w:rsidRPr="0026738E">
        <w:rPr>
          <w:u w:val="single"/>
          <w:lang w:val="nl-NL" w:bidi="nl-NL"/>
        </w:rPr>
        <w:t xml:space="preserve">   </w:t>
      </w:r>
      <w:sdt>
        <w:sdtPr>
          <w:rPr>
            <w:u w:val="single"/>
            <w:lang w:val="nl-NL"/>
          </w:rPr>
          <w:id w:val="-108236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CF4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270461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81854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5CAD1B21" w14:textId="2D0F5108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984743">
        <w:rPr>
          <w:u w:val="single"/>
          <w:lang w:val="nl-NL"/>
        </w:rPr>
        <w:t>1</w:t>
      </w:r>
      <w:r w:rsidRPr="0026738E">
        <w:rPr>
          <w:u w:val="single"/>
          <w:lang w:val="nl-NL"/>
        </w:rPr>
        <w:t>.</w:t>
      </w:r>
      <w:r w:rsidR="00A30C83">
        <w:rPr>
          <w:u w:val="single"/>
          <w:lang w:val="nl-NL"/>
        </w:rPr>
        <w:t xml:space="preserve"> </w:t>
      </w:r>
      <w:r w:rsidR="00C872A5">
        <w:rPr>
          <w:u w:val="single"/>
          <w:lang w:val="nl-NL"/>
        </w:rPr>
        <w:t xml:space="preserve">Babi </w:t>
      </w:r>
      <w:r w:rsidR="00984743">
        <w:rPr>
          <w:u w:val="single"/>
          <w:lang w:val="nl-NL"/>
        </w:rPr>
        <w:t>pangang</w:t>
      </w:r>
      <w:r w:rsidR="00971C2D">
        <w:rPr>
          <w:u w:val="single"/>
          <w:lang w:val="nl-NL"/>
        </w:rPr>
        <w:t xml:space="preserve"> </w:t>
      </w:r>
      <w:r w:rsidR="00823CF4">
        <w:rPr>
          <w:u w:val="single"/>
          <w:lang w:val="nl-NL"/>
        </w:rPr>
        <w:t xml:space="preserve">met  </w:t>
      </w:r>
      <w:r w:rsidR="00332370">
        <w:rPr>
          <w:u w:val="single"/>
          <w:lang w:val="nl-NL"/>
        </w:rPr>
        <w:t>nasi / bami / rijst ( omcirkel uw keuze)</w:t>
      </w:r>
      <w:r w:rsidR="001A0624">
        <w:rPr>
          <w:u w:val="single"/>
          <w:lang w:val="nl-NL"/>
        </w:rPr>
        <w:t xml:space="preserve">     </w:t>
      </w:r>
      <w:r w:rsidR="00C872A5">
        <w:rPr>
          <w:u w:val="single"/>
          <w:lang w:val="nl-NL"/>
        </w:rPr>
        <w:tab/>
        <w:t xml:space="preserve">      </w:t>
      </w:r>
      <w:r w:rsidR="00A30C83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 xml:space="preserve">  </w:t>
      </w:r>
      <w:sdt>
        <w:sdtPr>
          <w:rPr>
            <w:u w:val="single"/>
            <w:lang w:val="nl-NL"/>
          </w:rPr>
          <w:id w:val="-206726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2089261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445304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0FDE6377" w14:textId="630968FD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984743">
        <w:rPr>
          <w:u w:val="single"/>
          <w:lang w:val="nl-NL"/>
        </w:rPr>
        <w:t>2</w:t>
      </w:r>
      <w:r w:rsidRPr="0026738E">
        <w:rPr>
          <w:u w:val="single"/>
          <w:lang w:val="nl-NL"/>
        </w:rPr>
        <w:t xml:space="preserve">. </w:t>
      </w:r>
      <w:r w:rsidR="00D53B54">
        <w:rPr>
          <w:u w:val="single"/>
          <w:lang w:val="nl-NL"/>
        </w:rPr>
        <w:t>Kipschotel</w:t>
      </w:r>
      <w:r w:rsidR="00D53B54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</w:r>
      <w:r w:rsidR="001A0624">
        <w:rPr>
          <w:u w:val="single"/>
          <w:lang w:val="nl-NL"/>
        </w:rPr>
        <w:t xml:space="preserve">                                         </w:t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-1890482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69002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234585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5FAE6886" w14:textId="52ED8874" w:rsidR="00863BF4" w:rsidRDefault="00AD5500" w:rsidP="00D133B5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984743">
        <w:rPr>
          <w:u w:val="single"/>
          <w:lang w:val="nl-NL"/>
        </w:rPr>
        <w:t>3</w:t>
      </w:r>
      <w:r w:rsidRPr="0026738E">
        <w:rPr>
          <w:u w:val="single"/>
          <w:lang w:val="nl-NL"/>
        </w:rPr>
        <w:t xml:space="preserve">. </w:t>
      </w:r>
      <w:r w:rsidR="00984743">
        <w:rPr>
          <w:u w:val="single"/>
          <w:lang w:val="nl-NL"/>
        </w:rPr>
        <w:t>Hongaarse ovenschotel</w:t>
      </w:r>
      <w:r w:rsidR="00D53B54">
        <w:rPr>
          <w:u w:val="single"/>
          <w:lang w:val="nl-NL"/>
        </w:rPr>
        <w:tab/>
      </w:r>
      <w:r w:rsidR="00601777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</w:r>
      <w:r w:rsidR="001A0624">
        <w:rPr>
          <w:u w:val="single"/>
          <w:lang w:val="nl-NL"/>
        </w:rPr>
        <w:t xml:space="preserve">                                              </w:t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1714613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860811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93845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FA94DC4" w14:textId="66168BFD" w:rsidR="002C4763" w:rsidRDefault="002C4763" w:rsidP="00D133B5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>1</w:t>
      </w:r>
      <w:r w:rsidR="00984743">
        <w:rPr>
          <w:u w:val="single"/>
          <w:lang w:val="nl-NL"/>
        </w:rPr>
        <w:t>4</w:t>
      </w:r>
      <w:r>
        <w:rPr>
          <w:u w:val="single"/>
          <w:lang w:val="nl-NL"/>
        </w:rPr>
        <w:t>. Witte vis met sausje, doperwtjes en aardappelpuree</w:t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492992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354502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865245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25544C78" w14:textId="59E82622" w:rsidR="00984743" w:rsidRDefault="00984743" w:rsidP="00984743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>1</w:t>
      </w:r>
      <w:r>
        <w:rPr>
          <w:u w:val="single"/>
          <w:lang w:val="nl-NL"/>
        </w:rPr>
        <w:t>5</w:t>
      </w:r>
      <w:r>
        <w:rPr>
          <w:u w:val="single"/>
          <w:lang w:val="nl-NL"/>
        </w:rPr>
        <w:t xml:space="preserve">. </w:t>
      </w:r>
      <w:r>
        <w:rPr>
          <w:u w:val="single"/>
          <w:lang w:val="nl-NL"/>
        </w:rPr>
        <w:t>Snijbonenstamppot met jachtschotel</w:t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1655575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936789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512609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3956AA1C" w14:textId="77777777" w:rsidR="00F561BE" w:rsidRDefault="00F561BE" w:rsidP="00F561BE">
      <w:pPr>
        <w:pStyle w:val="inspringingselectievakje"/>
        <w:rPr>
          <w:b/>
          <w:bCs/>
          <w:u w:val="single"/>
          <w:lang w:val="nl-NL"/>
        </w:rPr>
      </w:pPr>
    </w:p>
    <w:p w14:paraId="7A35F06F" w14:textId="036E4B98" w:rsidR="00F561BE" w:rsidRPr="009C4F3E" w:rsidRDefault="00F561BE" w:rsidP="00F561BE">
      <w:pPr>
        <w:pStyle w:val="inspringingselectievakje"/>
        <w:rPr>
          <w:b/>
          <w:bCs/>
          <w:u w:val="single"/>
          <w:lang w:val="nl-NL"/>
        </w:rPr>
      </w:pPr>
      <w:r w:rsidRPr="009C4F3E">
        <w:rPr>
          <w:b/>
          <w:bCs/>
          <w:u w:val="single"/>
          <w:lang w:val="nl-NL"/>
        </w:rPr>
        <w:t>Maaltijd exclusief verkrijgbaar á 500 gram € 9.50 :</w:t>
      </w:r>
    </w:p>
    <w:p w14:paraId="0255C831" w14:textId="16AB1FDE" w:rsidR="00F561BE" w:rsidRPr="009C4F3E" w:rsidRDefault="00F561BE" w:rsidP="00F561BE">
      <w:pPr>
        <w:pStyle w:val="inspringingselectievakje"/>
        <w:rPr>
          <w:u w:val="single"/>
          <w:lang w:val="nl-NL"/>
        </w:rPr>
      </w:pPr>
      <w:r w:rsidRPr="009C4F3E">
        <w:rPr>
          <w:u w:val="single"/>
          <w:lang w:val="nl-NL"/>
        </w:rPr>
        <w:t>1</w:t>
      </w:r>
      <w:r>
        <w:rPr>
          <w:u w:val="single"/>
          <w:lang w:val="nl-NL"/>
        </w:rPr>
        <w:t>6</w:t>
      </w:r>
      <w:r w:rsidRPr="009C4F3E">
        <w:rPr>
          <w:u w:val="single"/>
          <w:lang w:val="nl-NL"/>
        </w:rPr>
        <w:t xml:space="preserve">. </w:t>
      </w:r>
      <w:r>
        <w:rPr>
          <w:u w:val="single"/>
          <w:lang w:val="nl-NL"/>
        </w:rPr>
        <w:t xml:space="preserve">Hertenbiefstuk met </w:t>
      </w:r>
      <w:proofErr w:type="spellStart"/>
      <w:r>
        <w:rPr>
          <w:u w:val="single"/>
          <w:lang w:val="nl-NL"/>
        </w:rPr>
        <w:t>rodewijnsaus</w:t>
      </w:r>
      <w:proofErr w:type="spellEnd"/>
      <w:r>
        <w:rPr>
          <w:u w:val="single"/>
          <w:lang w:val="nl-NL"/>
        </w:rPr>
        <w:t>, rodekool en puree</w:t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 w:rsidRPr="009C4F3E">
        <w:rPr>
          <w:u w:val="single"/>
          <w:lang w:val="nl-NL" w:bidi="nl-NL"/>
        </w:rPr>
        <w:t xml:space="preserve">          </w:t>
      </w:r>
      <w:r w:rsidRPr="009C4F3E">
        <w:rPr>
          <w:rFonts w:hint="eastAsia"/>
          <w:u w:val="single"/>
          <w:lang w:val="nl-NL"/>
        </w:rPr>
        <w:t xml:space="preserve">-  </w:t>
      </w:r>
      <w:r w:rsidRPr="009C4F3E">
        <w:rPr>
          <w:u w:val="single"/>
          <w:lang w:val="nl-NL"/>
        </w:rPr>
        <w:t xml:space="preserve">       </w:t>
      </w:r>
      <w:sdt>
        <w:sdtPr>
          <w:rPr>
            <w:u w:val="single"/>
            <w:lang w:val="nl-NL"/>
          </w:rPr>
          <w:id w:val="-68804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4F3E">
            <w:rPr>
              <w:rFonts w:ascii="Segoe UI Symbol" w:hAnsi="Segoe UI Symbol" w:cs="Segoe UI Symbol"/>
              <w:u w:val="single"/>
              <w:lang w:val="nl-NL"/>
            </w:rPr>
            <w:t>☐</w:t>
          </w:r>
        </w:sdtContent>
      </w:sdt>
      <w:r w:rsidRPr="009C4F3E">
        <w:rPr>
          <w:u w:val="single"/>
          <w:lang w:val="nl-NL"/>
        </w:rPr>
        <w:t xml:space="preserve">       </w:t>
      </w:r>
      <w:r w:rsidRPr="009C4F3E">
        <w:rPr>
          <w:u w:val="single"/>
          <w:lang w:val="nl-NL" w:bidi="nl-NL"/>
        </w:rPr>
        <w:tab/>
      </w:r>
      <w:r w:rsidRPr="009C4F3E">
        <w:rPr>
          <w:rFonts w:hint="eastAsia"/>
          <w:u w:val="single"/>
          <w:lang w:val="nl-NL" w:bidi="nl-NL"/>
        </w:rPr>
        <w:t>-</w:t>
      </w:r>
    </w:p>
    <w:p w14:paraId="2FEDA8A3" w14:textId="2A463B0E" w:rsidR="00F561BE" w:rsidRPr="001C3C3E" w:rsidRDefault="00F561BE" w:rsidP="00F561BE">
      <w:pPr>
        <w:pStyle w:val="inspringingselectievakje"/>
        <w:rPr>
          <w:u w:val="single"/>
          <w:lang w:val="nl-NL"/>
        </w:rPr>
      </w:pPr>
      <w:r w:rsidRPr="009C4F3E">
        <w:rPr>
          <w:u w:val="single"/>
          <w:lang w:val="nl-NL"/>
        </w:rPr>
        <w:t>1</w:t>
      </w:r>
      <w:r>
        <w:rPr>
          <w:u w:val="single"/>
          <w:lang w:val="nl-NL"/>
        </w:rPr>
        <w:t>7</w:t>
      </w:r>
      <w:r w:rsidRPr="009C4F3E">
        <w:rPr>
          <w:u w:val="single"/>
          <w:lang w:val="nl-NL"/>
        </w:rPr>
        <w:t xml:space="preserve">. </w:t>
      </w:r>
      <w:proofErr w:type="spellStart"/>
      <w:r>
        <w:rPr>
          <w:u w:val="single"/>
          <w:lang w:val="nl-NL"/>
        </w:rPr>
        <w:t>Zoervleisj</w:t>
      </w:r>
      <w:proofErr w:type="spellEnd"/>
      <w:r>
        <w:rPr>
          <w:u w:val="single"/>
          <w:lang w:val="nl-NL"/>
        </w:rPr>
        <w:t xml:space="preserve"> met gebakkenaardappels en bakje rauwkost</w:t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  <w:t xml:space="preserve">    </w:t>
      </w:r>
      <w:r>
        <w:rPr>
          <w:u w:val="single"/>
          <w:lang w:val="nl-NL"/>
        </w:rPr>
        <w:t xml:space="preserve">      </w:t>
      </w:r>
      <w:r w:rsidRPr="009C4F3E">
        <w:rPr>
          <w:rFonts w:hint="eastAsia"/>
          <w:u w:val="single"/>
          <w:lang w:val="nl-NL"/>
        </w:rPr>
        <w:t xml:space="preserve">-  </w:t>
      </w:r>
      <w:r w:rsidRPr="009C4F3E">
        <w:rPr>
          <w:u w:val="single"/>
          <w:lang w:val="nl-NL"/>
        </w:rPr>
        <w:t xml:space="preserve">       </w:t>
      </w:r>
      <w:sdt>
        <w:sdtPr>
          <w:rPr>
            <w:u w:val="single"/>
            <w:lang w:val="nl-NL"/>
          </w:rPr>
          <w:id w:val="1886517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4F3E">
            <w:rPr>
              <w:rFonts w:ascii="Segoe UI Symbol" w:hAnsi="Segoe UI Symbol" w:cs="Segoe UI Symbol"/>
              <w:u w:val="single"/>
              <w:lang w:val="nl-NL"/>
            </w:rPr>
            <w:t>☐</w:t>
          </w:r>
        </w:sdtContent>
      </w:sdt>
      <w:r w:rsidRPr="009C4F3E">
        <w:rPr>
          <w:u w:val="single"/>
          <w:lang w:val="nl-NL"/>
        </w:rPr>
        <w:t xml:space="preserve">       </w:t>
      </w:r>
      <w:r w:rsidRPr="009C4F3E">
        <w:rPr>
          <w:u w:val="single"/>
          <w:lang w:val="nl-NL" w:bidi="nl-NL"/>
        </w:rPr>
        <w:tab/>
      </w:r>
      <w:r w:rsidRPr="009C4F3E">
        <w:rPr>
          <w:rFonts w:hint="eastAsia"/>
          <w:u w:val="single"/>
          <w:lang w:val="nl-NL" w:bidi="nl-NL"/>
        </w:rPr>
        <w:t>-</w:t>
      </w:r>
    </w:p>
    <w:p w14:paraId="41057640" w14:textId="77777777" w:rsidR="00984743" w:rsidRDefault="00984743" w:rsidP="00D133B5">
      <w:pPr>
        <w:pStyle w:val="inspringingselectievakje"/>
        <w:rPr>
          <w:u w:val="single"/>
          <w:lang w:val="nl-NL"/>
        </w:rPr>
      </w:pPr>
    </w:p>
    <w:p w14:paraId="5C2F46F7" w14:textId="666A62B4" w:rsidR="0034069C" w:rsidRPr="00013CB5" w:rsidRDefault="00AD5500" w:rsidP="0050743B">
      <w:pPr>
        <w:pStyle w:val="Kop1"/>
        <w:rPr>
          <w:lang w:val="nl-NL"/>
        </w:rPr>
      </w:pPr>
      <w:r>
        <w:rPr>
          <w:lang w:val="nl-NL" w:bidi="nl-NL"/>
        </w:rPr>
        <w:t>Soepen</w:t>
      </w:r>
      <w:r w:rsidR="000875C9">
        <w:rPr>
          <w:lang w:val="nl-NL" w:bidi="nl-NL"/>
        </w:rPr>
        <w:t xml:space="preserve"> </w:t>
      </w:r>
      <w:r w:rsidR="0026738E">
        <w:rPr>
          <w:lang w:val="nl-NL" w:bidi="nl-NL"/>
        </w:rPr>
        <w:t>á</w:t>
      </w:r>
      <w:r w:rsidR="000875C9">
        <w:rPr>
          <w:lang w:val="nl-NL" w:bidi="nl-NL"/>
        </w:rPr>
        <w:t xml:space="preserve"> € </w:t>
      </w:r>
      <w:r w:rsidR="003F1385">
        <w:rPr>
          <w:lang w:val="nl-NL" w:bidi="nl-NL"/>
        </w:rPr>
        <w:t>3,55</w:t>
      </w:r>
    </w:p>
    <w:p w14:paraId="1CC246B4" w14:textId="298DFD14" w:rsidR="004D4F7B" w:rsidRPr="00013CB5" w:rsidRDefault="004D4F7B" w:rsidP="0050743B">
      <w:pPr>
        <w:pStyle w:val="Kop1"/>
        <w:rPr>
          <w:lang w:val="nl-NL"/>
        </w:rPr>
        <w:sectPr w:rsidR="004D4F7B" w:rsidRPr="00013CB5" w:rsidSect="00013CB5">
          <w:type w:val="continuous"/>
          <w:pgSz w:w="11906" w:h="16838" w:code="9"/>
          <w:pgMar w:top="629" w:right="720" w:bottom="720" w:left="720" w:header="567" w:footer="706" w:gutter="0"/>
          <w:cols w:space="708"/>
          <w:titlePg/>
          <w:docGrid w:linePitch="360"/>
        </w:sectPr>
      </w:pPr>
    </w:p>
    <w:p w14:paraId="641F1A1D" w14:textId="3005CB0A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-740175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Tomatensoep</w:t>
      </w:r>
    </w:p>
    <w:p w14:paraId="1839C99E" w14:textId="0ACA7E9D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188259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Groentesoep</w:t>
      </w:r>
    </w:p>
    <w:p w14:paraId="7BF86845" w14:textId="4570932A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1662977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Kippensoep</w:t>
      </w:r>
    </w:p>
    <w:p w14:paraId="03C50FEA" w14:textId="0CAAB9E8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412207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Vermicellisoep</w:t>
      </w:r>
    </w:p>
    <w:p w14:paraId="3A002667" w14:textId="177BD19B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-149987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3F44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Bospaddenstoelensoep</w:t>
      </w:r>
    </w:p>
    <w:p w14:paraId="32CDFF35" w14:textId="5EC3468E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-199324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Champignonsoep</w:t>
      </w:r>
    </w:p>
    <w:p w14:paraId="23C45A2A" w14:textId="65CB9388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668225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Uiensoep</w:t>
      </w:r>
    </w:p>
    <w:p w14:paraId="3EC3C2CB" w14:textId="523C62A0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1312137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Ossenstaartsoep</w:t>
      </w:r>
    </w:p>
    <w:p w14:paraId="7714AECC" w14:textId="19221EE6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1454593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0875C9">
        <w:rPr>
          <w:lang w:val="nl-NL" w:bidi="nl-NL"/>
        </w:rPr>
        <w:t>Mosterdsoep</w:t>
      </w:r>
    </w:p>
    <w:p w14:paraId="6F82CC21" w14:textId="7571BDCB" w:rsidR="0034069C" w:rsidRPr="00013CB5" w:rsidRDefault="00000000" w:rsidP="0042448C">
      <w:pPr>
        <w:pStyle w:val="inspringingselectievakje"/>
        <w:rPr>
          <w:lang w:val="nl-NL"/>
        </w:rPr>
      </w:pPr>
      <w:sdt>
        <w:sdtPr>
          <w:rPr>
            <w:lang w:val="nl-NL"/>
          </w:rPr>
          <w:id w:val="-194753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13CB5">
            <w:rPr>
              <w:rFonts w:ascii="MS Gothic" w:eastAsia="MS Gothic" w:hAnsi="MS Gothic" w:cs="MS Gothic"/>
              <w:lang w:val="nl-NL" w:bidi="nl-NL"/>
            </w:rPr>
            <w:t>☐</w:t>
          </w:r>
        </w:sdtContent>
      </w:sdt>
      <w:r w:rsidR="0034069C" w:rsidRPr="00013CB5">
        <w:rPr>
          <w:lang w:val="nl-NL" w:bidi="nl-NL"/>
        </w:rPr>
        <w:tab/>
      </w:r>
      <w:r w:rsidR="0037656B">
        <w:rPr>
          <w:lang w:val="nl-NL" w:bidi="nl-NL"/>
        </w:rPr>
        <w:t>Bruine bonensoep</w:t>
      </w:r>
    </w:p>
    <w:p w14:paraId="7C3D09AD" w14:textId="4F141E2C" w:rsidR="004D4F7B" w:rsidRPr="00013CB5" w:rsidRDefault="004D4F7B" w:rsidP="000875C9">
      <w:pPr>
        <w:pStyle w:val="inspringingselectievakje"/>
        <w:rPr>
          <w:lang w:val="nl-NL"/>
        </w:rPr>
        <w:sectPr w:rsidR="004D4F7B" w:rsidRPr="00013CB5" w:rsidSect="00013CB5">
          <w:type w:val="continuous"/>
          <w:pgSz w:w="11906" w:h="16838" w:code="9"/>
          <w:pgMar w:top="936" w:right="720" w:bottom="720" w:left="720" w:header="706" w:footer="706" w:gutter="0"/>
          <w:cols w:num="2" w:space="720"/>
          <w:titlePg/>
          <w:docGrid w:linePitch="360"/>
        </w:sectPr>
      </w:pPr>
    </w:p>
    <w:p w14:paraId="29242B30" w14:textId="50438F08" w:rsidR="00F43A86" w:rsidRDefault="00000000" w:rsidP="001627C2">
      <w:pPr>
        <w:rPr>
          <w:lang w:val="nl-NL"/>
        </w:rPr>
      </w:pPr>
      <w:sdt>
        <w:sdtPr>
          <w:rPr>
            <w:lang w:val="nl-NL"/>
          </w:rPr>
          <w:id w:val="892015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656B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37656B">
        <w:rPr>
          <w:lang w:val="nl-NL"/>
        </w:rPr>
        <w:t xml:space="preserve">  Erwtensoep</w:t>
      </w:r>
      <w:r w:rsidR="000974F1">
        <w:rPr>
          <w:lang w:val="nl-NL"/>
        </w:rPr>
        <w:t xml:space="preserve"> met worst ( € </w:t>
      </w:r>
      <w:r w:rsidR="003F1385">
        <w:rPr>
          <w:lang w:val="nl-NL"/>
        </w:rPr>
        <w:t>4,60</w:t>
      </w:r>
      <w:r w:rsidR="000974F1">
        <w:rPr>
          <w:lang w:val="nl-NL"/>
        </w:rPr>
        <w:t>)</w:t>
      </w:r>
      <w:r w:rsidR="0037656B">
        <w:rPr>
          <w:lang w:val="nl-NL"/>
        </w:rPr>
        <w:tab/>
      </w:r>
      <w:r w:rsidR="0037656B">
        <w:rPr>
          <w:lang w:val="nl-NL"/>
        </w:rPr>
        <w:tab/>
      </w:r>
      <w:r w:rsidR="0037656B">
        <w:rPr>
          <w:lang w:val="nl-NL"/>
        </w:rPr>
        <w:tab/>
        <w:t xml:space="preserve">           </w:t>
      </w:r>
      <w:r w:rsidR="0037656B">
        <w:rPr>
          <w:lang w:val="nl-NL"/>
        </w:rPr>
        <w:tab/>
      </w:r>
      <w:r w:rsidR="0037656B">
        <w:rPr>
          <w:lang w:val="nl-NL"/>
        </w:rPr>
        <w:tab/>
      </w:r>
      <w:r w:rsidR="0037656B">
        <w:rPr>
          <w:lang w:val="nl-NL"/>
        </w:rPr>
        <w:tab/>
      </w:r>
      <w:r w:rsidR="0037656B">
        <w:rPr>
          <w:lang w:val="nl-NL"/>
        </w:rPr>
        <w:tab/>
        <w:t xml:space="preserve">            </w:t>
      </w:r>
      <w:r w:rsidR="0037656B">
        <w:rPr>
          <w:lang w:val="nl-NL"/>
        </w:rPr>
        <w:tab/>
      </w:r>
    </w:p>
    <w:p w14:paraId="2B7279E5" w14:textId="77777777" w:rsidR="00984743" w:rsidRPr="003E3E59" w:rsidRDefault="00984743" w:rsidP="003F1385">
      <w:pPr>
        <w:rPr>
          <w:bCs/>
          <w:lang w:val="nl-NL"/>
        </w:rPr>
        <w:sectPr w:rsidR="00984743" w:rsidRPr="003E3E59" w:rsidSect="003F1385">
          <w:type w:val="continuous"/>
          <w:pgSz w:w="11906" w:h="16838"/>
          <w:pgMar w:top="629" w:right="720" w:bottom="720" w:left="720" w:header="567" w:footer="706" w:gutter="0"/>
          <w:cols w:space="708"/>
        </w:sectPr>
      </w:pPr>
      <w:bookmarkStart w:id="0" w:name="_Hlk168378509"/>
    </w:p>
    <w:p w14:paraId="1EE0FF69" w14:textId="77777777" w:rsidR="00984743" w:rsidRPr="00013CB5" w:rsidRDefault="00984743" w:rsidP="00984743">
      <w:pPr>
        <w:pStyle w:val="Kop1"/>
        <w:rPr>
          <w:lang w:val="nl-NL"/>
        </w:rPr>
        <w:sectPr w:rsidR="00984743" w:rsidRPr="00013CB5" w:rsidSect="00984743">
          <w:type w:val="continuous"/>
          <w:pgSz w:w="11906" w:h="16838" w:code="9"/>
          <w:pgMar w:top="629" w:right="720" w:bottom="720" w:left="720" w:header="567" w:footer="706" w:gutter="0"/>
          <w:cols w:space="708"/>
          <w:titlePg/>
          <w:docGrid w:linePitch="360"/>
        </w:sectPr>
      </w:pPr>
      <w:r>
        <w:rPr>
          <w:lang w:val="nl-NL" w:bidi="nl-NL"/>
        </w:rPr>
        <w:lastRenderedPageBreak/>
        <w:t>Extra bij te bestellen</w:t>
      </w:r>
    </w:p>
    <w:p w14:paraId="38B328A6" w14:textId="77777777" w:rsidR="00984743" w:rsidRDefault="00984743" w:rsidP="00984743">
      <w:pPr>
        <w:rPr>
          <w:bCs/>
          <w:lang w:val="nl-NL"/>
        </w:rPr>
      </w:pPr>
    </w:p>
    <w:p w14:paraId="4C2B4969" w14:textId="77777777" w:rsidR="00984743" w:rsidRPr="003E3E59" w:rsidRDefault="00984743" w:rsidP="00984743">
      <w:pPr>
        <w:rPr>
          <w:bCs/>
          <w:lang w:val="nl-NL"/>
        </w:rPr>
        <w:sectPr w:rsidR="00984743" w:rsidRPr="003E3E59" w:rsidSect="00984743">
          <w:type w:val="continuous"/>
          <w:pgSz w:w="11906" w:h="16838"/>
          <w:pgMar w:top="629" w:right="720" w:bottom="720" w:left="720" w:header="567" w:footer="706" w:gutter="0"/>
          <w:cols w:space="708"/>
        </w:sectPr>
      </w:pPr>
    </w:p>
    <w:p w14:paraId="33AC2A92" w14:textId="77777777" w:rsidR="00984743" w:rsidRPr="003E3E59" w:rsidRDefault="00984743" w:rsidP="00984743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</w:r>
      <w:r w:rsidRPr="004E5566">
        <w:rPr>
          <w:sz w:val="22"/>
          <w:szCs w:val="22"/>
          <w:lang w:val="nl-NL" w:bidi="nl-NL"/>
        </w:rPr>
        <w:t>Gegrilde kippenbout 225 gram €</w:t>
      </w:r>
      <w:r>
        <w:rPr>
          <w:sz w:val="22"/>
          <w:szCs w:val="22"/>
          <w:lang w:val="nl-NL" w:bidi="nl-NL"/>
        </w:rPr>
        <w:t xml:space="preserve"> 4,25</w:t>
      </w:r>
    </w:p>
    <w:p w14:paraId="6EE9EC51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Gegrilde spareribs 250 gram €4,</w:t>
      </w:r>
      <w:r>
        <w:rPr>
          <w:lang w:val="nl-NL" w:bidi="nl-NL"/>
        </w:rPr>
        <w:t>97</w:t>
      </w:r>
    </w:p>
    <w:p w14:paraId="1F1BD1FE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Rundvleesslaatje €1.9</w:t>
      </w:r>
      <w:r>
        <w:rPr>
          <w:lang w:val="nl-NL" w:bidi="nl-NL"/>
        </w:rPr>
        <w:t>9</w:t>
      </w:r>
    </w:p>
    <w:p w14:paraId="0953CCC7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Toetje €1.</w:t>
      </w:r>
      <w:r>
        <w:rPr>
          <w:lang w:val="nl-NL" w:bidi="nl-NL"/>
        </w:rPr>
        <w:t>99</w:t>
      </w:r>
    </w:p>
    <w:p w14:paraId="6EE3970D" w14:textId="77777777" w:rsidR="00984743" w:rsidRPr="003E3E59" w:rsidRDefault="00984743" w:rsidP="00984743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Rauwkost €1.</w:t>
      </w:r>
      <w:r>
        <w:rPr>
          <w:lang w:val="nl-NL" w:bidi="nl-NL"/>
        </w:rPr>
        <w:t>8</w:t>
      </w:r>
      <w:r w:rsidRPr="003E3E59">
        <w:rPr>
          <w:lang w:val="nl-NL" w:bidi="nl-NL"/>
        </w:rPr>
        <w:t>9</w:t>
      </w:r>
    </w:p>
    <w:p w14:paraId="2C26C6BC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Bakje stoofperen €1.75</w:t>
      </w:r>
    </w:p>
    <w:p w14:paraId="66A2DB42" w14:textId="77777777" w:rsidR="00984743" w:rsidRPr="00354F4C" w:rsidRDefault="00984743" w:rsidP="00984743">
      <w:pPr>
        <w:rPr>
          <w:sz w:val="22"/>
          <w:szCs w:val="22"/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</w:r>
      <w:r>
        <w:rPr>
          <w:lang w:val="nl-NL" w:bidi="nl-NL"/>
        </w:rPr>
        <w:t xml:space="preserve">Balkenbrij met krent </w:t>
      </w:r>
      <w:r w:rsidRPr="00354F4C">
        <w:rPr>
          <w:sz w:val="22"/>
          <w:szCs w:val="22"/>
          <w:lang w:val="nl-NL" w:bidi="nl-NL"/>
        </w:rPr>
        <w:t>500 gram € 5,45</w:t>
      </w:r>
    </w:p>
    <w:p w14:paraId="10C25F53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</w:r>
      <w:r>
        <w:rPr>
          <w:lang w:val="nl-NL" w:bidi="nl-NL"/>
        </w:rPr>
        <w:t>Balkenbrij naturel 500 gram € 4,45</w:t>
      </w:r>
    </w:p>
    <w:p w14:paraId="0BCFBFA8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leverworst €3.25</w:t>
      </w:r>
    </w:p>
    <w:p w14:paraId="3BF854F7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grillworst met kaas € 4.</w:t>
      </w:r>
      <w:r>
        <w:rPr>
          <w:lang w:val="nl-NL" w:bidi="nl-NL"/>
        </w:rPr>
        <w:t>97</w:t>
      </w:r>
    </w:p>
    <w:p w14:paraId="40E065C4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kookworst €3.9</w:t>
      </w:r>
      <w:r>
        <w:rPr>
          <w:lang w:val="nl-NL" w:bidi="nl-NL"/>
        </w:rPr>
        <w:t>7</w:t>
      </w:r>
    </w:p>
    <w:p w14:paraId="7BACE877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boerenleverworst €3.</w:t>
      </w:r>
      <w:r>
        <w:rPr>
          <w:lang w:val="nl-NL" w:bidi="nl-NL"/>
        </w:rPr>
        <w:t>65</w:t>
      </w:r>
    </w:p>
    <w:p w14:paraId="335F1C63" w14:textId="77777777" w:rsidR="00984743" w:rsidRPr="003E3E59" w:rsidRDefault="00984743" w:rsidP="00984743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Coppa</w:t>
      </w:r>
      <w:proofErr w:type="spellEnd"/>
      <w:r w:rsidRPr="003E3E59">
        <w:rPr>
          <w:lang w:val="nl-NL" w:bidi="nl-NL"/>
        </w:rPr>
        <w:t xml:space="preserve"> de Veluwe €3</w:t>
      </w:r>
      <w:r>
        <w:rPr>
          <w:lang w:val="nl-NL" w:bidi="nl-NL"/>
        </w:rPr>
        <w:t>,69</w:t>
      </w:r>
    </w:p>
    <w:p w14:paraId="62D0BEE1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varkensrollade €2.</w:t>
      </w:r>
      <w:r>
        <w:rPr>
          <w:lang w:val="nl-NL" w:bidi="nl-NL"/>
        </w:rPr>
        <w:t>59</w:t>
      </w:r>
    </w:p>
    <w:p w14:paraId="7D37B16D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</w:t>
      </w:r>
      <w:r w:rsidRPr="003E3E59">
        <w:rPr>
          <w:sz w:val="22"/>
          <w:szCs w:val="22"/>
          <w:lang w:val="nl-NL" w:bidi="nl-NL"/>
        </w:rPr>
        <w:t xml:space="preserve">00 gram </w:t>
      </w:r>
      <w:proofErr w:type="spellStart"/>
      <w:r w:rsidRPr="003E3E59">
        <w:rPr>
          <w:sz w:val="22"/>
          <w:szCs w:val="22"/>
          <w:lang w:val="nl-NL" w:bidi="nl-NL"/>
        </w:rPr>
        <w:t>gegr</w:t>
      </w:r>
      <w:proofErr w:type="spellEnd"/>
      <w:r w:rsidRPr="003E3E59">
        <w:rPr>
          <w:sz w:val="22"/>
          <w:szCs w:val="22"/>
          <w:lang w:val="nl-NL" w:bidi="nl-NL"/>
        </w:rPr>
        <w:t>. Boterhamworst €1.</w:t>
      </w:r>
      <w:r>
        <w:rPr>
          <w:sz w:val="22"/>
          <w:szCs w:val="22"/>
          <w:lang w:val="nl-NL" w:bidi="nl-NL"/>
        </w:rPr>
        <w:t>89</w:t>
      </w:r>
    </w:p>
    <w:p w14:paraId="5C9E8DD2" w14:textId="77777777" w:rsidR="00984743" w:rsidRPr="003E3E59" w:rsidRDefault="00984743" w:rsidP="00984743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100 gram Zeeuws spek €2.29</w:t>
      </w:r>
    </w:p>
    <w:p w14:paraId="49B3886E" w14:textId="77777777" w:rsidR="00984743" w:rsidRPr="003E3E59" w:rsidRDefault="00984743" w:rsidP="00984743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beenham €</w:t>
      </w:r>
      <w:r>
        <w:rPr>
          <w:lang w:val="nl-NL" w:bidi="nl-NL"/>
        </w:rPr>
        <w:t>3,09</w:t>
      </w:r>
    </w:p>
    <w:p w14:paraId="0785C752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gebraden gehakt €1.</w:t>
      </w:r>
      <w:r>
        <w:rPr>
          <w:lang w:val="nl-NL" w:bidi="nl-NL"/>
        </w:rPr>
        <w:t>99</w:t>
      </w:r>
    </w:p>
    <w:p w14:paraId="323C42B9" w14:textId="77777777" w:rsidR="00984743" w:rsidRPr="003E3E59" w:rsidRDefault="00984743" w:rsidP="00984743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100 gram kiprollade €2.</w:t>
      </w:r>
      <w:r>
        <w:rPr>
          <w:lang w:val="nl-NL" w:bidi="nl-NL"/>
        </w:rPr>
        <w:t>98</w:t>
      </w:r>
    </w:p>
    <w:p w14:paraId="4CD873F2" w14:textId="77777777" w:rsidR="00984743" w:rsidRPr="003E3E59" w:rsidRDefault="00984743" w:rsidP="00984743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runder</w:t>
      </w:r>
      <w:proofErr w:type="spellEnd"/>
      <w:r w:rsidRPr="003E3E59">
        <w:rPr>
          <w:lang w:val="nl-NL" w:bidi="nl-NL"/>
        </w:rPr>
        <w:t xml:space="preserve"> rookvlees €</w:t>
      </w:r>
      <w:r>
        <w:rPr>
          <w:lang w:val="nl-NL" w:bidi="nl-NL"/>
        </w:rPr>
        <w:t>4.29</w:t>
      </w:r>
    </w:p>
    <w:p w14:paraId="26E4E25B" w14:textId="77777777" w:rsidR="00984743" w:rsidRPr="003E3E59" w:rsidRDefault="00984743" w:rsidP="00984743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cervelaat</w:t>
      </w:r>
      <w:proofErr w:type="spellEnd"/>
      <w:r w:rsidRPr="003E3E59">
        <w:rPr>
          <w:lang w:val="nl-NL" w:bidi="nl-NL"/>
        </w:rPr>
        <w:t xml:space="preserve"> €2.</w:t>
      </w:r>
      <w:r>
        <w:rPr>
          <w:lang w:val="nl-NL" w:bidi="nl-NL"/>
        </w:rPr>
        <w:t>2</w:t>
      </w:r>
      <w:r w:rsidRPr="003E3E59">
        <w:rPr>
          <w:lang w:val="nl-NL" w:bidi="nl-NL"/>
        </w:rPr>
        <w:t>9</w:t>
      </w:r>
    </w:p>
    <w:p w14:paraId="35CC95ED" w14:textId="77777777" w:rsidR="00984743" w:rsidRPr="003E3E59" w:rsidRDefault="00984743" w:rsidP="00984743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250 gram t.v. sticks €4.75</w:t>
      </w:r>
    </w:p>
    <w:p w14:paraId="04A068E9" w14:textId="77777777" w:rsidR="00984743" w:rsidRPr="003E3E59" w:rsidRDefault="00984743" w:rsidP="00984743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</w:r>
      <w:proofErr w:type="spellStart"/>
      <w:r w:rsidRPr="003E3E59">
        <w:rPr>
          <w:lang w:val="nl-NL" w:bidi="nl-NL"/>
        </w:rPr>
        <w:t>Eerbeekse</w:t>
      </w:r>
      <w:proofErr w:type="spellEnd"/>
      <w:r w:rsidRPr="003E3E59">
        <w:rPr>
          <w:lang w:val="nl-NL" w:bidi="nl-NL"/>
        </w:rPr>
        <w:t xml:space="preserve"> harde worst €3.90</w:t>
      </w:r>
    </w:p>
    <w:p w14:paraId="18E574E2" w14:textId="77777777" w:rsidR="00984743" w:rsidRPr="003E3E59" w:rsidRDefault="00984743" w:rsidP="00984743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Knakworstjes €3.</w:t>
      </w:r>
      <w:r>
        <w:rPr>
          <w:lang w:val="nl-NL" w:bidi="nl-NL"/>
        </w:rPr>
        <w:t>57</w:t>
      </w:r>
    </w:p>
    <w:p w14:paraId="35C1CB75" w14:textId="77777777" w:rsidR="00984743" w:rsidRDefault="00984743" w:rsidP="00984743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Bakje balletjes in satésaus  € 1.75</w:t>
      </w:r>
    </w:p>
    <w:p w14:paraId="66A71AAC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/>
        </w:rPr>
        <w:t>☐</w:t>
      </w:r>
      <w:r w:rsidRPr="003E3E59">
        <w:rPr>
          <w:rFonts w:hint="eastAsia"/>
          <w:lang w:val="nl-NL"/>
        </w:rPr>
        <w:t xml:space="preserve"> </w:t>
      </w:r>
      <w:r>
        <w:rPr>
          <w:lang w:val="nl-NL"/>
        </w:rPr>
        <w:tab/>
      </w:r>
      <w:r w:rsidRPr="003E3E59">
        <w:rPr>
          <w:lang w:val="nl-NL" w:bidi="nl-NL"/>
        </w:rPr>
        <w:t xml:space="preserve">Rookworst </w:t>
      </w:r>
      <w:r>
        <w:rPr>
          <w:lang w:val="nl-NL" w:bidi="nl-NL"/>
        </w:rPr>
        <w:t>grof</w:t>
      </w:r>
      <w:r w:rsidRPr="003E3E59">
        <w:rPr>
          <w:lang w:val="nl-NL" w:bidi="nl-NL"/>
        </w:rPr>
        <w:t xml:space="preserve"> </w:t>
      </w:r>
      <w:r>
        <w:rPr>
          <w:lang w:val="nl-NL" w:bidi="nl-NL"/>
        </w:rPr>
        <w:t xml:space="preserve">350 gram </w:t>
      </w:r>
      <w:r w:rsidRPr="003E3E59">
        <w:rPr>
          <w:lang w:val="nl-NL" w:bidi="nl-NL"/>
        </w:rPr>
        <w:t>€5.</w:t>
      </w:r>
      <w:r>
        <w:rPr>
          <w:lang w:val="nl-NL" w:bidi="nl-NL"/>
        </w:rPr>
        <w:t>9</w:t>
      </w:r>
      <w:r w:rsidRPr="003E3E59">
        <w:rPr>
          <w:lang w:val="nl-NL" w:bidi="nl-NL"/>
        </w:rPr>
        <w:t>0</w:t>
      </w:r>
    </w:p>
    <w:p w14:paraId="33B72A27" w14:textId="77777777" w:rsidR="00984743" w:rsidRPr="003E3E59" w:rsidRDefault="00984743" w:rsidP="00984743">
      <w:pPr>
        <w:rPr>
          <w:lang w:val="nl-NL"/>
        </w:rPr>
        <w:sectPr w:rsidR="00984743" w:rsidRPr="003E3E59" w:rsidSect="00984743">
          <w:type w:val="continuous"/>
          <w:pgSz w:w="11906" w:h="16838"/>
          <w:pgMar w:top="936" w:right="720" w:bottom="720" w:left="720" w:header="706" w:footer="706" w:gutter="0"/>
          <w:cols w:num="2" w:space="720"/>
        </w:sectPr>
      </w:pPr>
    </w:p>
    <w:p w14:paraId="14D8E2B4" w14:textId="77777777" w:rsidR="00984743" w:rsidRPr="003E3E59" w:rsidRDefault="00984743" w:rsidP="00984743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/>
        </w:rPr>
        <w:t xml:space="preserve">  </w:t>
      </w:r>
      <w:r>
        <w:rPr>
          <w:lang w:val="nl-NL"/>
        </w:rPr>
        <w:tab/>
      </w:r>
      <w:r w:rsidRPr="003E3E59">
        <w:rPr>
          <w:lang w:val="nl-NL" w:bidi="nl-NL"/>
        </w:rPr>
        <w:t>Maaltijdsalade rosbief * €</w:t>
      </w:r>
      <w:r>
        <w:rPr>
          <w:lang w:val="nl-NL" w:bidi="nl-NL"/>
        </w:rPr>
        <w:t>8,50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     </w:t>
      </w: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 xml:space="preserve">  </w:t>
      </w:r>
      <w:r>
        <w:rPr>
          <w:lang w:val="nl-NL" w:bidi="nl-NL"/>
        </w:rPr>
        <w:t xml:space="preserve">       </w:t>
      </w:r>
      <w:r w:rsidRPr="003E3E59">
        <w:rPr>
          <w:lang w:val="nl-NL" w:bidi="nl-NL"/>
        </w:rPr>
        <w:t>Gehaktbal €</w:t>
      </w:r>
      <w:r>
        <w:rPr>
          <w:lang w:val="nl-NL" w:bidi="nl-NL"/>
        </w:rPr>
        <w:t xml:space="preserve"> </w:t>
      </w:r>
      <w:r w:rsidRPr="003E3E59">
        <w:rPr>
          <w:lang w:val="nl-NL" w:bidi="nl-NL"/>
        </w:rPr>
        <w:t>2.09</w:t>
      </w:r>
    </w:p>
    <w:p w14:paraId="5F7DC045" w14:textId="77777777" w:rsidR="00984743" w:rsidRPr="003E3E59" w:rsidRDefault="00984743" w:rsidP="00984743">
      <w:pPr>
        <w:rPr>
          <w:lang w:val="nl-NL"/>
        </w:rPr>
      </w:pPr>
      <w:r w:rsidRPr="003E3E59">
        <w:rPr>
          <w:rFonts w:ascii="Segoe UI Symbol" w:hAnsi="Segoe UI Symbol" w:cs="Segoe UI Symbol"/>
          <w:lang w:val="nl-NL"/>
        </w:rPr>
        <w:t>☐</w:t>
      </w:r>
      <w:r w:rsidRPr="003E3E59">
        <w:rPr>
          <w:rFonts w:hint="eastAsia"/>
          <w:lang w:val="nl-NL"/>
        </w:rPr>
        <w:t xml:space="preserve"> </w:t>
      </w:r>
      <w:r>
        <w:rPr>
          <w:lang w:val="nl-NL"/>
        </w:rPr>
        <w:tab/>
      </w:r>
      <w:r w:rsidRPr="003E3E59">
        <w:rPr>
          <w:lang w:val="nl-NL" w:bidi="nl-NL"/>
        </w:rPr>
        <w:t xml:space="preserve">Rookworst fijn </w:t>
      </w:r>
      <w:r>
        <w:rPr>
          <w:lang w:val="nl-NL" w:bidi="nl-NL"/>
        </w:rPr>
        <w:t xml:space="preserve">350 gram </w:t>
      </w:r>
      <w:r w:rsidRPr="003E3E59">
        <w:rPr>
          <w:lang w:val="nl-NL" w:bidi="nl-NL"/>
        </w:rPr>
        <w:t>€5.</w:t>
      </w:r>
      <w:r>
        <w:rPr>
          <w:lang w:val="nl-NL" w:bidi="nl-NL"/>
        </w:rPr>
        <w:t>90</w:t>
      </w:r>
      <w:r>
        <w:rPr>
          <w:lang w:val="nl-NL" w:bidi="nl-NL"/>
        </w:rPr>
        <w:tab/>
      </w:r>
      <w:r>
        <w:rPr>
          <w:lang w:val="nl-NL" w:bidi="nl-NL"/>
        </w:rPr>
        <w:tab/>
      </w:r>
      <w:r>
        <w:rPr>
          <w:lang w:val="nl-NL" w:bidi="nl-NL"/>
        </w:rPr>
        <w:tab/>
        <w:t xml:space="preserve">        </w:t>
      </w:r>
      <w:r w:rsidRPr="003E3E59">
        <w:rPr>
          <w:lang w:val="nl-NL"/>
        </w:rPr>
        <w:t>*Let op 2 dagen houdbaar</w:t>
      </w:r>
    </w:p>
    <w:p w14:paraId="76460FB3" w14:textId="77777777" w:rsidR="00984743" w:rsidRDefault="00984743" w:rsidP="00984743">
      <w:pPr>
        <w:rPr>
          <w:i/>
          <w:iCs/>
          <w:lang w:val="nl-NL"/>
        </w:rPr>
      </w:pPr>
    </w:p>
    <w:p w14:paraId="78D530CC" w14:textId="77777777" w:rsidR="00984743" w:rsidRPr="003E3E59" w:rsidRDefault="00984743" w:rsidP="00984743">
      <w:pPr>
        <w:rPr>
          <w:i/>
          <w:iCs/>
          <w:lang w:val="nl-NL"/>
        </w:rPr>
      </w:pPr>
      <w:r w:rsidRPr="003E3E59">
        <w:rPr>
          <w:i/>
          <w:iCs/>
          <w:lang w:val="nl-NL"/>
        </w:rPr>
        <w:t>Prijswijzigingen onder voorbehoud</w:t>
      </w:r>
    </w:p>
    <w:p w14:paraId="25BDFC2B" w14:textId="77777777" w:rsidR="00984743" w:rsidRDefault="00984743" w:rsidP="00984743">
      <w:pPr>
        <w:rPr>
          <w:lang w:val="nl-NL"/>
        </w:rPr>
      </w:pPr>
    </w:p>
    <w:p w14:paraId="047FD36B" w14:textId="77777777" w:rsidR="00984743" w:rsidRPr="003E3E59" w:rsidRDefault="00984743" w:rsidP="00984743">
      <w:pPr>
        <w:rPr>
          <w:lang w:val="nl-NL" w:bidi="nl-NL"/>
        </w:rPr>
        <w:sectPr w:rsidR="00984743" w:rsidRPr="003E3E59" w:rsidSect="00984743">
          <w:type w:val="continuous"/>
          <w:pgSz w:w="11906" w:h="16838"/>
          <w:pgMar w:top="936" w:right="720" w:bottom="720" w:left="720" w:header="706" w:footer="706" w:gutter="0"/>
          <w:cols w:space="708"/>
        </w:sectPr>
      </w:pPr>
    </w:p>
    <w:p w14:paraId="36DE6286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>Bezorg tijdstip:</w:t>
      </w:r>
      <w:r w:rsidRPr="003E3E59">
        <w:rPr>
          <w:lang w:val="nl-NL"/>
        </w:rPr>
        <w:tab/>
      </w:r>
      <w:r w:rsidRPr="003E3E59">
        <w:rPr>
          <w:lang w:val="nl-NL"/>
        </w:rPr>
        <w:tab/>
        <w:t>8.30  - 14.30 uur</w:t>
      </w:r>
    </w:p>
    <w:p w14:paraId="0C76806E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 xml:space="preserve">Kosten: </w:t>
      </w:r>
      <w:r w:rsidRPr="003E3E59">
        <w:rPr>
          <w:lang w:val="nl-NL"/>
        </w:rPr>
        <w:tab/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€ 3,50 </w:t>
      </w:r>
    </w:p>
    <w:p w14:paraId="3929B5F5" w14:textId="77777777" w:rsidR="00984743" w:rsidRPr="003E3E59" w:rsidRDefault="00984743" w:rsidP="00984743">
      <w:pPr>
        <w:rPr>
          <w:lang w:val="nl-NL"/>
        </w:rPr>
      </w:pPr>
    </w:p>
    <w:p w14:paraId="1036421C" w14:textId="77777777" w:rsidR="00984743" w:rsidRPr="003E3E59" w:rsidRDefault="00984743" w:rsidP="00984743">
      <w:pPr>
        <w:rPr>
          <w:b/>
          <w:bCs/>
          <w:u w:val="single"/>
          <w:lang w:val="nl-NL"/>
        </w:rPr>
      </w:pPr>
      <w:r w:rsidRPr="003E3E59">
        <w:rPr>
          <w:b/>
          <w:bCs/>
          <w:u w:val="single"/>
          <w:lang w:val="nl-NL"/>
        </w:rPr>
        <w:t>Donderdag bezorging</w:t>
      </w:r>
    </w:p>
    <w:p w14:paraId="0C92F84D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Dieren</w:t>
      </w:r>
    </w:p>
    <w:p w14:paraId="7D4C6A6D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Laag – Soeren</w:t>
      </w:r>
    </w:p>
    <w:p w14:paraId="779BCA3C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Beekbergen</w:t>
      </w:r>
    </w:p>
    <w:p w14:paraId="2EAA5CB4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Loenen</w:t>
      </w:r>
    </w:p>
    <w:p w14:paraId="58B33770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Eerbeek</w:t>
      </w:r>
    </w:p>
    <w:p w14:paraId="6E62998E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Ugchelen</w:t>
      </w:r>
    </w:p>
    <w:p w14:paraId="57A9BC91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Hall</w:t>
      </w:r>
    </w:p>
    <w:p w14:paraId="25B3FABE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Brummen</w:t>
      </w:r>
    </w:p>
    <w:p w14:paraId="04A70C5D" w14:textId="77777777" w:rsidR="00984743" w:rsidRPr="002B34F3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Leuvenheim</w:t>
      </w:r>
    </w:p>
    <w:p w14:paraId="17920E40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 xml:space="preserve">( Bezorgen vanaf 3 maaltijden)   </w:t>
      </w:r>
    </w:p>
    <w:p w14:paraId="59396525" w14:textId="77777777" w:rsidR="00984743" w:rsidRPr="003E3E59" w:rsidRDefault="00984743" w:rsidP="00984743">
      <w:pPr>
        <w:rPr>
          <w:lang w:val="nl-NL"/>
        </w:rPr>
      </w:pPr>
    </w:p>
    <w:p w14:paraId="09EA299E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 xml:space="preserve">Naam:……………………………………………           </w:t>
      </w:r>
    </w:p>
    <w:p w14:paraId="774B3875" w14:textId="77777777" w:rsidR="00984743" w:rsidRPr="003E3E59" w:rsidRDefault="00984743" w:rsidP="00984743">
      <w:pPr>
        <w:rPr>
          <w:lang w:val="nl-NL"/>
        </w:rPr>
      </w:pPr>
      <w:r>
        <w:rPr>
          <w:lang w:val="nl-NL"/>
        </w:rPr>
        <w:t>A</w:t>
      </w:r>
      <w:r w:rsidRPr="003E3E59">
        <w:rPr>
          <w:lang w:val="nl-NL"/>
        </w:rPr>
        <w:t>dres:…</w:t>
      </w:r>
      <w:r>
        <w:rPr>
          <w:lang w:val="nl-NL"/>
        </w:rPr>
        <w:t>……….</w:t>
      </w:r>
      <w:r w:rsidRPr="003E3E59">
        <w:rPr>
          <w:lang w:val="nl-NL"/>
        </w:rPr>
        <w:t>………………………………..</w:t>
      </w:r>
    </w:p>
    <w:p w14:paraId="1BC1EB33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>Plaats:…………………………………………...</w:t>
      </w:r>
    </w:p>
    <w:p w14:paraId="7968BF64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>Postcode:……………………………………….</w:t>
      </w:r>
    </w:p>
    <w:p w14:paraId="4283648D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>Telefoon nummer:……..……………………..</w:t>
      </w:r>
    </w:p>
    <w:p w14:paraId="45B54D90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>Bezorgdatum:………………………………….</w:t>
      </w:r>
    </w:p>
    <w:p w14:paraId="576D6D12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>Ophaal datum:…………………………………</w:t>
      </w:r>
    </w:p>
    <w:p w14:paraId="1BFE2AA0" w14:textId="77777777" w:rsidR="00984743" w:rsidRPr="003E3E59" w:rsidRDefault="00984743" w:rsidP="00984743">
      <w:pPr>
        <w:rPr>
          <w:lang w:val="nl-NL"/>
        </w:rPr>
      </w:pPr>
      <w:r w:rsidRPr="003E3E59">
        <w:rPr>
          <w:noProof/>
        </w:rPr>
        <w:drawing>
          <wp:anchor distT="0" distB="0" distL="114300" distR="114300" simplePos="0" relativeHeight="251660288" behindDoc="1" locked="0" layoutInCell="1" allowOverlap="1" wp14:anchorId="6D0D6D2F" wp14:editId="3722A015">
            <wp:simplePos x="0" y="0"/>
            <wp:positionH relativeFrom="column">
              <wp:posOffset>3208655</wp:posOffset>
            </wp:positionH>
            <wp:positionV relativeFrom="paragraph">
              <wp:posOffset>127000</wp:posOffset>
            </wp:positionV>
            <wp:extent cx="3897630" cy="960120"/>
            <wp:effectExtent l="0" t="0" r="7620" b="0"/>
            <wp:wrapNone/>
            <wp:docPr id="1262105698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602DD" w14:textId="77777777" w:rsidR="00984743" w:rsidRPr="003E3E59" w:rsidRDefault="00984743" w:rsidP="00984743">
      <w:pPr>
        <w:rPr>
          <w:lang w:val="nl-NL" w:bidi="nl-NL"/>
        </w:rPr>
      </w:pPr>
      <w:r w:rsidRPr="003E3E59">
        <w:rPr>
          <w:lang w:val="nl-NL"/>
        </w:rPr>
        <w:t>Contant/pin</w:t>
      </w:r>
      <w:r w:rsidRPr="003E3E59">
        <w:rPr>
          <w:lang w:val="nl-NL"/>
        </w:rPr>
        <w:tab/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 xml:space="preserve"> </w:t>
      </w:r>
    </w:p>
    <w:p w14:paraId="61987761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 w:bidi="nl-NL"/>
        </w:rPr>
        <w:t>Automatisch incasso</w:t>
      </w:r>
      <w:r w:rsidRPr="003E3E59">
        <w:rPr>
          <w:lang w:val="nl-NL" w:bidi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3128ACB1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 xml:space="preserve">Bezorgen       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0075C930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 xml:space="preserve">Ophalen 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        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41B3E378" w14:textId="77777777" w:rsidR="00984743" w:rsidRDefault="00984743" w:rsidP="00984743">
      <w:pPr>
        <w:rPr>
          <w:lang w:val="nl-NL"/>
        </w:rPr>
      </w:pPr>
    </w:p>
    <w:p w14:paraId="2D2A52CE" w14:textId="77777777" w:rsidR="00984743" w:rsidRDefault="00984743" w:rsidP="00984743">
      <w:pPr>
        <w:rPr>
          <w:lang w:val="nl-NL"/>
        </w:rPr>
      </w:pPr>
    </w:p>
    <w:p w14:paraId="4BB77078" w14:textId="77777777" w:rsidR="00984743" w:rsidRPr="003E3E59" w:rsidRDefault="00984743" w:rsidP="00984743">
      <w:pPr>
        <w:rPr>
          <w:b/>
          <w:bCs/>
          <w:u w:val="single"/>
          <w:lang w:val="nl-NL"/>
        </w:rPr>
      </w:pPr>
    </w:p>
    <w:p w14:paraId="576277F2" w14:textId="77777777" w:rsidR="00984743" w:rsidRPr="003E3E59" w:rsidRDefault="00984743" w:rsidP="00984743">
      <w:pPr>
        <w:rPr>
          <w:b/>
          <w:bCs/>
          <w:u w:val="single"/>
          <w:lang w:val="nl-NL"/>
        </w:rPr>
      </w:pPr>
      <w:r w:rsidRPr="003E3E59">
        <w:rPr>
          <w:b/>
          <w:bCs/>
          <w:u w:val="single"/>
          <w:lang w:val="nl-NL"/>
        </w:rPr>
        <w:t>Vrijdag bezorging</w:t>
      </w:r>
    </w:p>
    <w:p w14:paraId="77A05C46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Spankeren</w:t>
      </w:r>
    </w:p>
    <w:p w14:paraId="5E00CFB5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Ellecom</w:t>
      </w:r>
    </w:p>
    <w:p w14:paraId="602D2A58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De Steeg</w:t>
      </w:r>
    </w:p>
    <w:p w14:paraId="3FBE58C5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Doesburg</w:t>
      </w:r>
    </w:p>
    <w:p w14:paraId="04605F80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Rheden</w:t>
      </w:r>
    </w:p>
    <w:p w14:paraId="003C747D" w14:textId="77777777" w:rsidR="00984743" w:rsidRPr="003E3E59" w:rsidRDefault="00984743" w:rsidP="00984743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Velp</w:t>
      </w:r>
    </w:p>
    <w:p w14:paraId="2A4DA1B9" w14:textId="77777777" w:rsidR="00984743" w:rsidRDefault="00984743" w:rsidP="00984743">
      <w:pPr>
        <w:rPr>
          <w:lang w:val="nl-NL"/>
        </w:rPr>
      </w:pPr>
    </w:p>
    <w:p w14:paraId="7F420687" w14:textId="77777777" w:rsidR="00984743" w:rsidRPr="003E3E59" w:rsidRDefault="00984743" w:rsidP="00984743">
      <w:pPr>
        <w:rPr>
          <w:lang w:val="nl-NL"/>
        </w:rPr>
      </w:pPr>
    </w:p>
    <w:p w14:paraId="23016CD8" w14:textId="77777777" w:rsidR="00984743" w:rsidRDefault="00984743" w:rsidP="00984743">
      <w:pPr>
        <w:rPr>
          <w:lang w:val="nl-NL"/>
        </w:rPr>
      </w:pPr>
    </w:p>
    <w:p w14:paraId="08B9616E" w14:textId="77777777" w:rsidR="00984743" w:rsidRDefault="00984743" w:rsidP="00984743">
      <w:pPr>
        <w:rPr>
          <w:lang w:val="nl-NL"/>
        </w:rPr>
      </w:pPr>
    </w:p>
    <w:p w14:paraId="4ADB6CF6" w14:textId="77777777" w:rsidR="00984743" w:rsidRPr="003E3E59" w:rsidRDefault="00984743" w:rsidP="00984743">
      <w:pPr>
        <w:rPr>
          <w:lang w:val="nl-NL"/>
        </w:rPr>
      </w:pPr>
      <w:r w:rsidRPr="003E3E59">
        <w:rPr>
          <w:lang w:val="nl-NL"/>
        </w:rPr>
        <w:t>Opmerking:………………………………….…………………………………………………………………………………………………………………………………………………………………</w:t>
      </w:r>
    </w:p>
    <w:p w14:paraId="5EEFF574" w14:textId="77777777" w:rsidR="00984743" w:rsidRPr="00013CB5" w:rsidRDefault="00984743" w:rsidP="00984743">
      <w:pPr>
        <w:rPr>
          <w:lang w:val="nl-NL"/>
        </w:rPr>
      </w:pPr>
      <w:r w:rsidRPr="003E3E59">
        <w:rPr>
          <w:lang w:val="nl-NL"/>
        </w:rPr>
        <w:t>………………………………………………………………………………………………………………………………………………………………</w:t>
      </w:r>
    </w:p>
    <w:p w14:paraId="36A8460C" w14:textId="77777777" w:rsidR="00984743" w:rsidRDefault="00984743" w:rsidP="00984743">
      <w:pPr>
        <w:rPr>
          <w:lang w:val="nl-NL" w:bidi="nl-NL"/>
        </w:rPr>
      </w:pPr>
      <w:r w:rsidRPr="00013CB5">
        <w:rPr>
          <w:lang w:val="nl-NL" w:bidi="nl-NL"/>
        </w:rPr>
        <w:tab/>
      </w:r>
    </w:p>
    <w:p w14:paraId="70940B34" w14:textId="77777777" w:rsidR="00984743" w:rsidRDefault="00984743" w:rsidP="00984743">
      <w:pPr>
        <w:rPr>
          <w:lang w:val="nl-NL"/>
        </w:rPr>
      </w:pPr>
    </w:p>
    <w:p w14:paraId="7A7EC9B7" w14:textId="77777777" w:rsidR="00984743" w:rsidRDefault="00984743" w:rsidP="00984743">
      <w:pPr>
        <w:rPr>
          <w:lang w:val="nl-NL" w:bidi="nl-NL"/>
        </w:rPr>
      </w:pPr>
      <w:r w:rsidRPr="00013CB5">
        <w:rPr>
          <w:lang w:val="nl-NL" w:bidi="nl-NL"/>
        </w:rPr>
        <w:tab/>
      </w:r>
    </w:p>
    <w:p w14:paraId="1B93104B" w14:textId="77777777" w:rsidR="003F1385" w:rsidRDefault="003F1385" w:rsidP="003F1385">
      <w:pPr>
        <w:rPr>
          <w:lang w:val="nl-NL"/>
        </w:rPr>
      </w:pPr>
    </w:p>
    <w:p w14:paraId="73E4C6B7" w14:textId="77777777" w:rsidR="003F1385" w:rsidRPr="003E3E59" w:rsidRDefault="003F1385" w:rsidP="003F1385">
      <w:pPr>
        <w:rPr>
          <w:b/>
          <w:bCs/>
          <w:u w:val="single"/>
          <w:lang w:val="nl-NL"/>
        </w:rPr>
      </w:pPr>
    </w:p>
    <w:bookmarkEnd w:id="0"/>
    <w:p w14:paraId="021C9652" w14:textId="256476BF" w:rsidR="00F43A86" w:rsidRPr="00013CB5" w:rsidRDefault="00F43A86" w:rsidP="003F1385">
      <w:pPr>
        <w:rPr>
          <w:lang w:val="nl-NL"/>
        </w:rPr>
      </w:pPr>
      <w:r>
        <w:rPr>
          <w:lang w:val="nl-NL"/>
        </w:rPr>
        <w:t xml:space="preserve"> </w:t>
      </w:r>
    </w:p>
    <w:sectPr w:rsidR="00F43A86" w:rsidRPr="00013CB5" w:rsidSect="00013CB5">
      <w:type w:val="continuous"/>
      <w:pgSz w:w="11906" w:h="16838" w:code="9"/>
      <w:pgMar w:top="936" w:right="720" w:bottom="720" w:left="720" w:header="706" w:footer="706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273E2" w14:textId="77777777" w:rsidR="00481D3B" w:rsidRDefault="00481D3B" w:rsidP="00863BF4">
      <w:r>
        <w:separator/>
      </w:r>
    </w:p>
  </w:endnote>
  <w:endnote w:type="continuationSeparator" w:id="0">
    <w:p w14:paraId="733F18D8" w14:textId="77777777" w:rsidR="00481D3B" w:rsidRDefault="00481D3B" w:rsidP="0086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29B10" w14:textId="77777777" w:rsidR="00481D3B" w:rsidRDefault="00481D3B" w:rsidP="00863BF4">
      <w:r>
        <w:separator/>
      </w:r>
    </w:p>
  </w:footnote>
  <w:footnote w:type="continuationSeparator" w:id="0">
    <w:p w14:paraId="0CECB2AF" w14:textId="77777777" w:rsidR="00481D3B" w:rsidRDefault="00481D3B" w:rsidP="00863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E87F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295E6F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0822CC1"/>
    <w:multiLevelType w:val="hybridMultilevel"/>
    <w:tmpl w:val="05DC174E"/>
    <w:lvl w:ilvl="0" w:tplc="5288BB18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E868AC"/>
    <w:multiLevelType w:val="multilevel"/>
    <w:tmpl w:val="AEAC6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74727A"/>
    <w:multiLevelType w:val="hybridMultilevel"/>
    <w:tmpl w:val="206E8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354E1"/>
    <w:multiLevelType w:val="multilevel"/>
    <w:tmpl w:val="23DAE9A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A63591"/>
    <w:multiLevelType w:val="multilevel"/>
    <w:tmpl w:val="611C0D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0E428EA"/>
    <w:multiLevelType w:val="multilevel"/>
    <w:tmpl w:val="D5B87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9C398A"/>
    <w:multiLevelType w:val="multilevel"/>
    <w:tmpl w:val="3D60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C723E0"/>
    <w:multiLevelType w:val="hybridMultilevel"/>
    <w:tmpl w:val="2DDC9624"/>
    <w:lvl w:ilvl="0" w:tplc="FDBA759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81008"/>
    <w:multiLevelType w:val="hybridMultilevel"/>
    <w:tmpl w:val="EDAEC6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17C8F"/>
    <w:multiLevelType w:val="multilevel"/>
    <w:tmpl w:val="BFACA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183F49"/>
    <w:multiLevelType w:val="hybridMultilevel"/>
    <w:tmpl w:val="347619EC"/>
    <w:lvl w:ilvl="0" w:tplc="478635AA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8661F"/>
    <w:multiLevelType w:val="multilevel"/>
    <w:tmpl w:val="15ACBD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1E5BBF"/>
    <w:multiLevelType w:val="hybridMultilevel"/>
    <w:tmpl w:val="F6AA7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C5D0F"/>
    <w:multiLevelType w:val="multilevel"/>
    <w:tmpl w:val="B148C7F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D7F3F"/>
    <w:multiLevelType w:val="multilevel"/>
    <w:tmpl w:val="15ACBD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31E21A0"/>
    <w:multiLevelType w:val="multilevel"/>
    <w:tmpl w:val="47B6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356851"/>
    <w:multiLevelType w:val="multilevel"/>
    <w:tmpl w:val="5B24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1A1546"/>
    <w:multiLevelType w:val="multilevel"/>
    <w:tmpl w:val="B148C7F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0088915">
    <w:abstractNumId w:val="8"/>
  </w:num>
  <w:num w:numId="2" w16cid:durableId="1963685823">
    <w:abstractNumId w:val="11"/>
  </w:num>
  <w:num w:numId="3" w16cid:durableId="264657484">
    <w:abstractNumId w:val="19"/>
  </w:num>
  <w:num w:numId="4" w16cid:durableId="41830516">
    <w:abstractNumId w:val="7"/>
  </w:num>
  <w:num w:numId="5" w16cid:durableId="1116562692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6" w16cid:durableId="1305116170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830214180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lowerLetter"/>
        <w:lvlText w:val="%2."/>
        <w:lvlJc w:val="left"/>
        <w:rPr>
          <w:rFonts w:ascii="Arial" w:eastAsia="Times New Roman" w:hAnsi="Arial" w:cs="Courier New"/>
        </w:rPr>
      </w:lvl>
    </w:lvlOverride>
  </w:num>
  <w:num w:numId="8" w16cid:durableId="184908935">
    <w:abstractNumId w:val="14"/>
  </w:num>
  <w:num w:numId="9" w16cid:durableId="1034576586">
    <w:abstractNumId w:val="4"/>
  </w:num>
  <w:num w:numId="10" w16cid:durableId="684937317">
    <w:abstractNumId w:val="18"/>
  </w:num>
  <w:num w:numId="11" w16cid:durableId="1795715911">
    <w:abstractNumId w:val="3"/>
  </w:num>
  <w:num w:numId="12" w16cid:durableId="1731610262">
    <w:abstractNumId w:val="17"/>
  </w:num>
  <w:num w:numId="13" w16cid:durableId="1996101751">
    <w:abstractNumId w:val="16"/>
  </w:num>
  <w:num w:numId="14" w16cid:durableId="778138987">
    <w:abstractNumId w:val="6"/>
  </w:num>
  <w:num w:numId="15" w16cid:durableId="950239187">
    <w:abstractNumId w:val="13"/>
  </w:num>
  <w:num w:numId="16" w16cid:durableId="873230417">
    <w:abstractNumId w:val="15"/>
  </w:num>
  <w:num w:numId="17" w16cid:durableId="1609121767">
    <w:abstractNumId w:val="5"/>
  </w:num>
  <w:num w:numId="18" w16cid:durableId="161091397">
    <w:abstractNumId w:val="1"/>
  </w:num>
  <w:num w:numId="19" w16cid:durableId="1516650219">
    <w:abstractNumId w:val="0"/>
  </w:num>
  <w:num w:numId="20" w16cid:durableId="2094818909">
    <w:abstractNumId w:val="10"/>
  </w:num>
  <w:num w:numId="21" w16cid:durableId="386222640">
    <w:abstractNumId w:val="2"/>
  </w:num>
  <w:num w:numId="22" w16cid:durableId="408190794">
    <w:abstractNumId w:val="9"/>
  </w:num>
  <w:num w:numId="23" w16cid:durableId="5150781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BA"/>
    <w:rsid w:val="00013CB5"/>
    <w:rsid w:val="00017725"/>
    <w:rsid w:val="000203F5"/>
    <w:rsid w:val="00073EB8"/>
    <w:rsid w:val="00080478"/>
    <w:rsid w:val="000875C9"/>
    <w:rsid w:val="000974F1"/>
    <w:rsid w:val="000E13A9"/>
    <w:rsid w:val="000F3F61"/>
    <w:rsid w:val="001504BB"/>
    <w:rsid w:val="001627C2"/>
    <w:rsid w:val="00180748"/>
    <w:rsid w:val="001A0624"/>
    <w:rsid w:val="001C6291"/>
    <w:rsid w:val="001C7182"/>
    <w:rsid w:val="001D3E79"/>
    <w:rsid w:val="001E2E8A"/>
    <w:rsid w:val="001F0B70"/>
    <w:rsid w:val="002071BA"/>
    <w:rsid w:val="00231D79"/>
    <w:rsid w:val="0026738E"/>
    <w:rsid w:val="002865F8"/>
    <w:rsid w:val="00297910"/>
    <w:rsid w:val="002A0E09"/>
    <w:rsid w:val="002B7AB7"/>
    <w:rsid w:val="002C4763"/>
    <w:rsid w:val="002D23EE"/>
    <w:rsid w:val="002E5918"/>
    <w:rsid w:val="002F58D5"/>
    <w:rsid w:val="0031704E"/>
    <w:rsid w:val="00332370"/>
    <w:rsid w:val="00332BE1"/>
    <w:rsid w:val="00340699"/>
    <w:rsid w:val="0034069C"/>
    <w:rsid w:val="00350A25"/>
    <w:rsid w:val="003647BB"/>
    <w:rsid w:val="0037656B"/>
    <w:rsid w:val="003C0B46"/>
    <w:rsid w:val="003D6FE8"/>
    <w:rsid w:val="003F1385"/>
    <w:rsid w:val="00414092"/>
    <w:rsid w:val="0042448C"/>
    <w:rsid w:val="00424E4F"/>
    <w:rsid w:val="00470161"/>
    <w:rsid w:val="00481D3B"/>
    <w:rsid w:val="00485395"/>
    <w:rsid w:val="004D4F7B"/>
    <w:rsid w:val="004E6F3C"/>
    <w:rsid w:val="004E7C52"/>
    <w:rsid w:val="004F3C01"/>
    <w:rsid w:val="004F4F58"/>
    <w:rsid w:val="004F6E52"/>
    <w:rsid w:val="004F6EE4"/>
    <w:rsid w:val="0050743B"/>
    <w:rsid w:val="005D02A4"/>
    <w:rsid w:val="005D4F4B"/>
    <w:rsid w:val="00601777"/>
    <w:rsid w:val="00660C1E"/>
    <w:rsid w:val="006758C3"/>
    <w:rsid w:val="006A13CE"/>
    <w:rsid w:val="00702D15"/>
    <w:rsid w:val="00710724"/>
    <w:rsid w:val="00736163"/>
    <w:rsid w:val="007515D7"/>
    <w:rsid w:val="00817B4E"/>
    <w:rsid w:val="00823CF4"/>
    <w:rsid w:val="00834C6A"/>
    <w:rsid w:val="00863BF4"/>
    <w:rsid w:val="00871502"/>
    <w:rsid w:val="008A1D68"/>
    <w:rsid w:val="008A7BCF"/>
    <w:rsid w:val="008D1CFB"/>
    <w:rsid w:val="008F610E"/>
    <w:rsid w:val="00932501"/>
    <w:rsid w:val="00952F72"/>
    <w:rsid w:val="0095571F"/>
    <w:rsid w:val="00965D7C"/>
    <w:rsid w:val="00971C2D"/>
    <w:rsid w:val="009801AD"/>
    <w:rsid w:val="00984743"/>
    <w:rsid w:val="009927EF"/>
    <w:rsid w:val="009A5CBA"/>
    <w:rsid w:val="009E5169"/>
    <w:rsid w:val="00A30C83"/>
    <w:rsid w:val="00A335DE"/>
    <w:rsid w:val="00A55E56"/>
    <w:rsid w:val="00A71960"/>
    <w:rsid w:val="00A933CB"/>
    <w:rsid w:val="00AA6EAC"/>
    <w:rsid w:val="00AB59EB"/>
    <w:rsid w:val="00AC1562"/>
    <w:rsid w:val="00AC5C8B"/>
    <w:rsid w:val="00AD1A1D"/>
    <w:rsid w:val="00AD5500"/>
    <w:rsid w:val="00AE7073"/>
    <w:rsid w:val="00B05830"/>
    <w:rsid w:val="00B254E5"/>
    <w:rsid w:val="00B50506"/>
    <w:rsid w:val="00B86CAA"/>
    <w:rsid w:val="00B878E6"/>
    <w:rsid w:val="00BA259A"/>
    <w:rsid w:val="00BD095C"/>
    <w:rsid w:val="00BD50E9"/>
    <w:rsid w:val="00BF1BA9"/>
    <w:rsid w:val="00C00B01"/>
    <w:rsid w:val="00C04C2D"/>
    <w:rsid w:val="00C16371"/>
    <w:rsid w:val="00C43F44"/>
    <w:rsid w:val="00C53FDF"/>
    <w:rsid w:val="00C54604"/>
    <w:rsid w:val="00C872A5"/>
    <w:rsid w:val="00C94A06"/>
    <w:rsid w:val="00CA2AB0"/>
    <w:rsid w:val="00CB24DC"/>
    <w:rsid w:val="00CB76CE"/>
    <w:rsid w:val="00CD5D87"/>
    <w:rsid w:val="00D100BF"/>
    <w:rsid w:val="00D133B5"/>
    <w:rsid w:val="00D21CA1"/>
    <w:rsid w:val="00D26B28"/>
    <w:rsid w:val="00D42CC7"/>
    <w:rsid w:val="00D4356D"/>
    <w:rsid w:val="00D4547B"/>
    <w:rsid w:val="00D53B54"/>
    <w:rsid w:val="00D61AD3"/>
    <w:rsid w:val="00D61AE3"/>
    <w:rsid w:val="00D71CE4"/>
    <w:rsid w:val="00D7738F"/>
    <w:rsid w:val="00D8328E"/>
    <w:rsid w:val="00E30D68"/>
    <w:rsid w:val="00E364B6"/>
    <w:rsid w:val="00E377F2"/>
    <w:rsid w:val="00E53835"/>
    <w:rsid w:val="00E83B5A"/>
    <w:rsid w:val="00E868F4"/>
    <w:rsid w:val="00E947FD"/>
    <w:rsid w:val="00EC1129"/>
    <w:rsid w:val="00EF471E"/>
    <w:rsid w:val="00F035A0"/>
    <w:rsid w:val="00F34DED"/>
    <w:rsid w:val="00F43A86"/>
    <w:rsid w:val="00F47144"/>
    <w:rsid w:val="00F561BE"/>
    <w:rsid w:val="00F630AA"/>
    <w:rsid w:val="00FD6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57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0743B"/>
    <w:pPr>
      <w:spacing w:line="259" w:lineRule="auto"/>
    </w:pPr>
    <w:rPr>
      <w:color w:val="26355C" w:themeColor="text1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932501"/>
    <w:pPr>
      <w:keepNext/>
      <w:keepLines/>
      <w:pBdr>
        <w:top w:val="single" w:sz="18" w:space="1" w:color="EFD400" w:themeColor="accent3"/>
        <w:left w:val="single" w:sz="18" w:space="4" w:color="EFD400" w:themeColor="accent3"/>
      </w:pBdr>
      <w:spacing w:before="300" w:after="60"/>
      <w:outlineLvl w:val="0"/>
    </w:pPr>
    <w:rPr>
      <w:rFonts w:asciiTheme="majorHAnsi" w:eastAsiaTheme="majorEastAsia" w:hAnsiTheme="majorHAnsi" w:cstheme="majorBidi"/>
      <w:bCs/>
      <w:color w:val="3F7700" w:themeColor="accent1" w:themeShade="B5"/>
      <w:spacing w:val="-5"/>
      <w:sz w:val="3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34069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styleId="Lijstalinea">
    <w:name w:val="List Paragraph"/>
    <w:basedOn w:val="Standaard"/>
    <w:uiPriority w:val="34"/>
    <w:rsid w:val="0034069C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013CB5"/>
    <w:pPr>
      <w:spacing w:after="1200" w:line="216" w:lineRule="auto"/>
      <w:ind w:right="3782"/>
      <w:contextualSpacing/>
    </w:pPr>
    <w:rPr>
      <w:rFonts w:asciiTheme="majorHAnsi" w:eastAsiaTheme="majorEastAsia" w:hAnsiTheme="majorHAnsi" w:cstheme="majorBidi"/>
      <w:noProof/>
      <w:color w:val="FFFFFF" w:themeColor="background1"/>
      <w:spacing w:val="-6"/>
      <w:kern w:val="28"/>
      <w:sz w:val="41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013CB5"/>
    <w:rPr>
      <w:rFonts w:asciiTheme="majorHAnsi" w:eastAsiaTheme="majorEastAsia" w:hAnsiTheme="majorHAnsi" w:cstheme="majorBidi"/>
      <w:noProof/>
      <w:color w:val="FFFFFF" w:themeColor="background1"/>
      <w:spacing w:val="-6"/>
      <w:kern w:val="28"/>
      <w:sz w:val="41"/>
      <w:szCs w:val="28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932501"/>
    <w:rPr>
      <w:rFonts w:asciiTheme="majorHAnsi" w:eastAsiaTheme="majorEastAsia" w:hAnsiTheme="majorHAnsi" w:cstheme="majorBidi"/>
      <w:bCs/>
      <w:color w:val="3F7700" w:themeColor="accent1" w:themeShade="B5"/>
      <w:spacing w:val="-5"/>
      <w:sz w:val="30"/>
      <w:szCs w:val="32"/>
      <w:lang w:val="en-US"/>
    </w:rPr>
  </w:style>
  <w:style w:type="paragraph" w:customStyle="1" w:styleId="slogan">
    <w:name w:val="slogan"/>
    <w:rsid w:val="00017725"/>
    <w:pPr>
      <w:spacing w:after="1000"/>
      <w:ind w:right="3780"/>
    </w:pPr>
    <w:rPr>
      <w:rFonts w:asciiTheme="majorHAnsi" w:eastAsiaTheme="majorEastAsia" w:hAnsiTheme="majorHAnsi" w:cstheme="majorBidi"/>
      <w:bCs/>
      <w:i/>
      <w:color w:val="FFFFFF" w:themeColor="background1"/>
      <w:sz w:val="36"/>
      <w:szCs w:val="32"/>
      <w:lang w:val="en-US"/>
    </w:rPr>
  </w:style>
  <w:style w:type="paragraph" w:customStyle="1" w:styleId="inspringingselectievakje">
    <w:name w:val="inspringing selectievakje"/>
    <w:basedOn w:val="Standaard"/>
    <w:qFormat/>
    <w:rsid w:val="004F4F58"/>
    <w:pPr>
      <w:spacing w:line="250" w:lineRule="auto"/>
      <w:ind w:left="357" w:hanging="357"/>
    </w:pPr>
  </w:style>
  <w:style w:type="paragraph" w:styleId="Koptekst">
    <w:name w:val="header"/>
    <w:basedOn w:val="Standaard"/>
    <w:link w:val="KoptekstChar"/>
    <w:unhideWhenUsed/>
    <w:rsid w:val="00834C6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34C6A"/>
    <w:rPr>
      <w:color w:val="26355C" w:themeColor="text1"/>
      <w:lang w:val="en-US"/>
    </w:rPr>
  </w:style>
  <w:style w:type="paragraph" w:styleId="Voettekst">
    <w:name w:val="footer"/>
    <w:basedOn w:val="Standaard"/>
    <w:link w:val="VoettekstChar"/>
    <w:unhideWhenUsed/>
    <w:rsid w:val="00834C6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834C6A"/>
    <w:rPr>
      <w:color w:val="26355C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2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oes\AppData\Roaming\Microsoft\Templates\Controlelijst%20koken%20voor%20beginners.dotx" TargetMode="External"/></Relationships>
</file>

<file path=word/theme/theme1.xml><?xml version="1.0" encoding="utf-8"?>
<a:theme xmlns:a="http://schemas.openxmlformats.org/drawingml/2006/main" name="Office Theme">
  <a:themeElements>
    <a:clrScheme name="Custom 304">
      <a:dk1>
        <a:srgbClr val="26355C"/>
      </a:dk1>
      <a:lt1>
        <a:sysClr val="window" lastClr="FFFFFF"/>
      </a:lt1>
      <a:dk2>
        <a:srgbClr val="26355C"/>
      </a:dk2>
      <a:lt2>
        <a:srgbClr val="EBEBEB"/>
      </a:lt2>
      <a:accent1>
        <a:srgbClr val="5AA900"/>
      </a:accent1>
      <a:accent2>
        <a:srgbClr val="F03C01"/>
      </a:accent2>
      <a:accent3>
        <a:srgbClr val="EFD400"/>
      </a:accent3>
      <a:accent4>
        <a:srgbClr val="086200"/>
      </a:accent4>
      <a:accent5>
        <a:srgbClr val="452F84"/>
      </a:accent5>
      <a:accent6>
        <a:srgbClr val="FD8024"/>
      </a:accent6>
      <a:hlink>
        <a:srgbClr val="385191"/>
      </a:hlink>
      <a:folHlink>
        <a:srgbClr val="385191"/>
      </a:folHlink>
    </a:clrScheme>
    <a:fontScheme name="Sky">
      <a:majorFont>
        <a:latin typeface="Arial Rounded MT Bold"/>
        <a:ea typeface=""/>
        <a:cs typeface=""/>
        <a:font script="Jpan" typeface="ＭＳ Ｐゴシック"/>
      </a:majorFont>
      <a:minorFont>
        <a:latin typeface="Arial Rounded MT Bold"/>
        <a:ea typeface=""/>
        <a:cs typeface=""/>
        <a:font script="Jpan" typeface="ＭＳ Ｐ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017737F-F9BE-4F76-9EFB-25D24C9F7E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456714-9BD1-4493-B49A-32359A0ED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974DBC-91B0-4131-981E-AF1AD2A5B3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F6ED36-95CA-4521-9949-4689D58530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Controlelijst koken voor beginners</Template>
  <TotalTime>0</TotalTime>
  <Pages>2</Pages>
  <Words>660</Words>
  <Characters>3634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2026-09-08T12:47:00Z</dcterms:created>
  <dcterms:modified xsi:type="dcterms:W3CDTF">2026-09-08T12:47:00Z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