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60AF" w14:textId="77777777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3BB39F4B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87731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cIAAASwAAAABwBzAHQAaQByAGYAcgB5AAAAAQAA&#10;AAAAAAAAAAAAAAAAAAAAAAABAAAAAAAAAAAAAASwAAABwgAAAAAAAAAAAAAAAAAAAAABAAAAAAAA&#10;AAAAAAAAAAAAAAAAABAAAAABAAAAAAAAbnVsbAAAAAIAAAAGYm91bmRzT2JqYwAAAAEAAAAAAABS&#10;Y3QxAAAABAAAAABUb3AgbG9uZwAAAAAAAAAATGVmdGxvbmcAAAAAAAAAAEJ0b21sb25nAAABwgAA&#10;AABSZ2h0bG9uZwAABL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cIAAAAAUmdodGxvbmcAAASw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URQAAAAEAAACgAAAA&#10;PAAAAeAAAHCAAAAUKQAYAAH/2P/tAAxBZG9iZV9DTQAB/+4ADkFkb2JlAGSAAAAAAf/bAIQADAgI&#10;CAkIDAkJDBELCgsRFQ8MDA8VGBMTFRMTGBEMDAwMDAwRDAwMDAwMDAwMDAwMDAwMDAwMDAwMDAwM&#10;DAwMDAENCwsNDg0QDg4QFA4ODhQUDg4ODhQRDAwMDAwREQwMDAwMDBEMDAwMDAwMDAwMDAwMDAwM&#10;DAwMDAwMDAwMDAwM/8AAEQgAP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76E946BB" w:rsidR="00BD50E9" w:rsidRPr="00D31182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44"/>
          <w:szCs w:val="44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Pr="00D31182">
        <w:rPr>
          <w:rFonts w:ascii="Palatino Linotype" w:eastAsia="Palatino Linotype" w:hAnsi="Palatino Linotype" w:cs="Palatino Linotype"/>
          <w:b/>
          <w:i/>
          <w:sz w:val="44"/>
          <w:szCs w:val="44"/>
          <w:lang w:val="nl-NL" w:bidi="nl-NL"/>
        </w:rPr>
        <w:t>bezorg- afhaaldag</w:t>
      </w:r>
      <w:r w:rsidR="002071BA" w:rsidRPr="00D31182">
        <w:rPr>
          <w:rFonts w:ascii="Palatino Linotype" w:eastAsia="Palatino Linotype" w:hAnsi="Palatino Linotype" w:cs="Palatino Linotype"/>
          <w:b/>
          <w:i/>
          <w:sz w:val="44"/>
          <w:szCs w:val="44"/>
          <w:lang w:val="nl-NL" w:bidi="nl-NL"/>
        </w:rPr>
        <w:t xml:space="preserve"> </w:t>
      </w:r>
      <w:r w:rsidR="002B34F3">
        <w:rPr>
          <w:rFonts w:ascii="Palatino Linotype" w:eastAsia="Palatino Linotype" w:hAnsi="Palatino Linotype" w:cs="Palatino Linotype"/>
          <w:b/>
          <w:i/>
          <w:sz w:val="44"/>
          <w:szCs w:val="44"/>
          <w:lang w:val="nl-NL" w:bidi="nl-NL"/>
        </w:rPr>
        <w:t>30/31 Juli</w:t>
      </w:r>
    </w:p>
    <w:p w14:paraId="4E7AFCA2" w14:textId="77777777" w:rsidR="00BD50E9" w:rsidRDefault="00BD50E9" w:rsidP="000875C9">
      <w:pPr>
        <w:rPr>
          <w:lang w:val="nl-NL" w:bidi="nl-NL"/>
        </w:rPr>
      </w:pPr>
      <w:r>
        <w:rPr>
          <w:lang w:val="nl-NL" w:bidi="nl-NL"/>
        </w:rPr>
        <w:t>Bereiding maaltijden.</w:t>
      </w:r>
    </w:p>
    <w:p w14:paraId="36A3501C" w14:textId="1529183B" w:rsidR="0026738E" w:rsidRDefault="000875C9" w:rsidP="000875C9">
      <w:pPr>
        <w:rPr>
          <w:lang w:val="nl-NL" w:bidi="nl-NL"/>
        </w:rPr>
      </w:pPr>
      <w:r>
        <w:rPr>
          <w:lang w:val="nl-NL" w:bidi="nl-NL"/>
        </w:rPr>
        <w:t>De maaltijden zijn 7 dagen houdbaar in uw koelkast bij 1-4 ºC</w:t>
      </w:r>
      <w:r w:rsidR="0026738E">
        <w:rPr>
          <w:lang w:val="nl-NL" w:bidi="nl-NL"/>
        </w:rPr>
        <w:t>. U kunt de maaltijden ook invriezen. Alle gerechten worden geleverd in een magnetronbestendige verpakking. Magnetron instellen op 600 Watt</w:t>
      </w:r>
      <w:r w:rsidR="00D71CE4">
        <w:rPr>
          <w:lang w:val="nl-NL" w:bidi="nl-NL"/>
        </w:rPr>
        <w:t xml:space="preserve"> 4 a 5 minuten</w:t>
      </w:r>
      <w:r w:rsidR="0026738E">
        <w:rPr>
          <w:lang w:val="nl-NL" w:bidi="nl-NL"/>
        </w:rPr>
        <w:t xml:space="preserve">. De gerechten worden koud afgeleverd. </w:t>
      </w:r>
      <w:r w:rsidR="00E30D68">
        <w:rPr>
          <w:lang w:val="nl-NL" w:bidi="nl-NL"/>
        </w:rPr>
        <w:t>Wekelijk</w:t>
      </w:r>
      <w:r w:rsidR="000E13A9">
        <w:rPr>
          <w:lang w:val="nl-NL" w:bidi="nl-NL"/>
        </w:rPr>
        <w:t>s</w:t>
      </w:r>
      <w:r w:rsidR="00E30D68">
        <w:rPr>
          <w:lang w:val="nl-NL" w:bidi="nl-NL"/>
        </w:rPr>
        <w:t xml:space="preserve"> bieden wij een ander assortiment aan. </w:t>
      </w:r>
      <w:r w:rsidR="002B34F3">
        <w:rPr>
          <w:lang w:val="nl-NL" w:bidi="nl-NL"/>
        </w:rPr>
        <w:t>Graag ontvangen wij u maaltijdenlijst voor 25 juli.</w:t>
      </w:r>
    </w:p>
    <w:p w14:paraId="6A845E9E" w14:textId="549DBA36" w:rsidR="00E30D68" w:rsidRPr="002B34F3" w:rsidRDefault="00E30D68" w:rsidP="000875C9">
      <w:pPr>
        <w:rPr>
          <w:sz w:val="16"/>
          <w:szCs w:val="16"/>
          <w:lang w:val="nl-NL" w:bidi="nl-NL"/>
        </w:rPr>
      </w:pPr>
    </w:p>
    <w:p w14:paraId="7B210F89" w14:textId="097AF514" w:rsidR="000875C9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400 gram € </w:t>
      </w:r>
      <w:r w:rsidR="00496A1C">
        <w:rPr>
          <w:lang w:val="nl-NL" w:bidi="nl-NL"/>
        </w:rPr>
        <w:t>6</w:t>
      </w:r>
      <w:r>
        <w:rPr>
          <w:lang w:val="nl-NL" w:bidi="nl-NL"/>
        </w:rPr>
        <w:t>,</w:t>
      </w:r>
      <w:r w:rsidR="009410FF">
        <w:rPr>
          <w:lang w:val="nl-NL" w:bidi="nl-NL"/>
        </w:rPr>
        <w:t>9</w:t>
      </w:r>
      <w:r>
        <w:rPr>
          <w:lang w:val="nl-NL" w:bidi="nl-NL"/>
        </w:rPr>
        <w:t>5</w:t>
      </w:r>
    </w:p>
    <w:p w14:paraId="39EA556C" w14:textId="5B37D4C3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500 gram € </w:t>
      </w:r>
      <w:r w:rsidR="00496A1C">
        <w:rPr>
          <w:lang w:val="nl-NL" w:bidi="nl-NL"/>
        </w:rPr>
        <w:t>7</w:t>
      </w:r>
      <w:r>
        <w:rPr>
          <w:lang w:val="nl-NL" w:bidi="nl-NL"/>
        </w:rPr>
        <w:t>,</w:t>
      </w:r>
      <w:r w:rsidR="009410FF">
        <w:rPr>
          <w:lang w:val="nl-NL" w:bidi="nl-NL"/>
        </w:rPr>
        <w:t>9</w:t>
      </w:r>
      <w:r>
        <w:rPr>
          <w:lang w:val="nl-NL" w:bidi="nl-NL"/>
        </w:rPr>
        <w:t>5</w:t>
      </w:r>
      <w:r w:rsidR="002B34F3">
        <w:rPr>
          <w:lang w:val="nl-NL" w:bidi="nl-NL"/>
        </w:rPr>
        <w:t xml:space="preserve"> - € 9,50</w:t>
      </w:r>
    </w:p>
    <w:p w14:paraId="1035272A" w14:textId="1FC5F4D2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700 gram € </w:t>
      </w:r>
      <w:r w:rsidR="00582D83">
        <w:rPr>
          <w:lang w:val="nl-NL" w:bidi="nl-NL"/>
        </w:rPr>
        <w:t>9</w:t>
      </w:r>
      <w:r>
        <w:rPr>
          <w:lang w:val="nl-NL" w:bidi="nl-NL"/>
        </w:rPr>
        <w:t>,</w:t>
      </w:r>
      <w:r w:rsidR="009410FF">
        <w:rPr>
          <w:lang w:val="nl-NL" w:bidi="nl-NL"/>
        </w:rPr>
        <w:t>9</w:t>
      </w:r>
      <w:r>
        <w:rPr>
          <w:lang w:val="nl-NL" w:bidi="nl-NL"/>
        </w:rPr>
        <w:t>5</w:t>
      </w:r>
    </w:p>
    <w:p w14:paraId="7E96849D" w14:textId="6F6A82BA" w:rsidR="00F43A86" w:rsidRPr="002B34F3" w:rsidRDefault="00F43A86" w:rsidP="000875C9">
      <w:pPr>
        <w:rPr>
          <w:sz w:val="16"/>
          <w:szCs w:val="16"/>
          <w:lang w:val="nl-NL" w:bidi="nl-NL"/>
        </w:rPr>
      </w:pPr>
    </w:p>
    <w:p w14:paraId="642617F9" w14:textId="5FE17117" w:rsidR="00F43A86" w:rsidRPr="000875C9" w:rsidRDefault="00F43A86" w:rsidP="000875C9">
      <w:pPr>
        <w:rPr>
          <w:lang w:val="nl-NL" w:bidi="nl-NL"/>
        </w:rPr>
      </w:pPr>
      <w:r>
        <w:rPr>
          <w:lang w:val="nl-NL" w:bidi="nl-NL"/>
        </w:rPr>
        <w:t xml:space="preserve">Voor het bezorgen van maaltijden rekenen wij € </w:t>
      </w:r>
      <w:r w:rsidR="00D31182">
        <w:rPr>
          <w:lang w:val="nl-NL" w:bidi="nl-NL"/>
        </w:rPr>
        <w:t>3,</w:t>
      </w:r>
      <w:r w:rsidR="009410FF">
        <w:rPr>
          <w:lang w:val="nl-NL" w:bidi="nl-NL"/>
        </w:rPr>
        <w:t xml:space="preserve">50 </w:t>
      </w:r>
      <w:r>
        <w:rPr>
          <w:lang w:val="nl-NL" w:bidi="nl-NL"/>
        </w:rPr>
        <w:t>bezorgkosten.</w:t>
      </w:r>
    </w:p>
    <w:p w14:paraId="6D9CF6CD" w14:textId="68F62044" w:rsidR="00863BF4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Keuze</w:t>
      </w:r>
      <w:r w:rsidR="002071BA">
        <w:rPr>
          <w:lang w:val="nl-NL" w:bidi="nl-NL"/>
        </w:rPr>
        <w:t xml:space="preserve"> maaltijden</w:t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>
        <w:rPr>
          <w:lang w:val="nl-NL" w:bidi="nl-NL"/>
        </w:rPr>
        <w:tab/>
      </w:r>
      <w:r w:rsidR="001C6291" w:rsidRPr="001C6291">
        <w:rPr>
          <w:sz w:val="26"/>
          <w:szCs w:val="26"/>
          <w:lang w:val="nl-NL" w:bidi="nl-NL"/>
        </w:rPr>
        <w:t xml:space="preserve"> </w:t>
      </w:r>
      <w:r w:rsidR="001C6291">
        <w:rPr>
          <w:sz w:val="26"/>
          <w:szCs w:val="26"/>
          <w:lang w:val="nl-NL" w:bidi="nl-NL"/>
        </w:rPr>
        <w:t xml:space="preserve">   </w:t>
      </w:r>
      <w:r w:rsidR="001C6291" w:rsidRPr="001C6291">
        <w:rPr>
          <w:sz w:val="26"/>
          <w:szCs w:val="26"/>
          <w:lang w:val="nl-NL" w:bidi="nl-NL"/>
        </w:rPr>
        <w:t xml:space="preserve">   </w:t>
      </w:r>
      <w:r w:rsidR="002071BA" w:rsidRPr="001C6291">
        <w:rPr>
          <w:sz w:val="26"/>
          <w:szCs w:val="26"/>
          <w:lang w:val="nl-NL" w:bidi="nl-NL"/>
        </w:rPr>
        <w:t>gewicht</w:t>
      </w:r>
      <w:r w:rsidR="002071BA" w:rsidRPr="001C6291">
        <w:rPr>
          <w:sz w:val="26"/>
          <w:szCs w:val="26"/>
          <w:lang w:val="nl-NL" w:bidi="nl-NL"/>
        </w:rPr>
        <w:tab/>
      </w:r>
      <w:r w:rsidR="001C6291">
        <w:rPr>
          <w:sz w:val="26"/>
          <w:szCs w:val="26"/>
          <w:lang w:val="nl-NL" w:bidi="nl-NL"/>
        </w:rPr>
        <w:t xml:space="preserve"> in gram:</w:t>
      </w:r>
      <w:r w:rsidR="001C6291" w:rsidRP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>400</w:t>
      </w:r>
      <w:r w:rsid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 xml:space="preserve"> l </w:t>
      </w:r>
      <w:r w:rsid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>500</w:t>
      </w:r>
      <w:r w:rsidR="001C6291">
        <w:rPr>
          <w:sz w:val="26"/>
          <w:szCs w:val="26"/>
          <w:lang w:val="nl-NL" w:bidi="nl-NL"/>
        </w:rPr>
        <w:t xml:space="preserve">  </w:t>
      </w:r>
      <w:r w:rsidR="002071BA" w:rsidRPr="001C6291">
        <w:rPr>
          <w:sz w:val="26"/>
          <w:szCs w:val="26"/>
          <w:lang w:val="nl-NL" w:bidi="nl-NL"/>
        </w:rPr>
        <w:t xml:space="preserve"> l 700</w:t>
      </w:r>
    </w:p>
    <w:p w14:paraId="72EBEB4A" w14:textId="1C48EE4F" w:rsidR="00863BF4" w:rsidRPr="0026738E" w:rsidRDefault="001C6291" w:rsidP="001C6291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 w:bidi="nl-NL"/>
        </w:rPr>
        <w:t>1.</w:t>
      </w:r>
      <w:r w:rsidR="00B86CAA">
        <w:rPr>
          <w:u w:val="single"/>
          <w:lang w:val="nl-NL" w:bidi="nl-NL"/>
        </w:rPr>
        <w:t xml:space="preserve"> </w:t>
      </w:r>
      <w:r w:rsidR="002A0E09">
        <w:rPr>
          <w:u w:val="single"/>
          <w:lang w:val="nl-NL" w:bidi="nl-NL"/>
        </w:rPr>
        <w:t>Gehaktbal met jus, b</w:t>
      </w:r>
      <w:r w:rsidR="009410FF">
        <w:rPr>
          <w:u w:val="single"/>
          <w:lang w:val="nl-NL" w:bidi="nl-NL"/>
        </w:rPr>
        <w:t>loemkool, sausje</w:t>
      </w:r>
      <w:r w:rsidR="002A0E09">
        <w:rPr>
          <w:u w:val="single"/>
          <w:lang w:val="nl-NL" w:bidi="nl-NL"/>
        </w:rPr>
        <w:t xml:space="preserve"> en aardappelen                          </w:t>
      </w:r>
      <w:r w:rsidR="00EC1129">
        <w:rPr>
          <w:u w:val="single"/>
          <w:lang w:val="nl-NL" w:bidi="nl-NL"/>
        </w:rPr>
        <w:t xml:space="preserve">  </w:t>
      </w:r>
      <w:r w:rsidR="00B254E5">
        <w:rPr>
          <w:u w:val="single"/>
          <w:lang w:val="nl-NL" w:bidi="nl-NL"/>
        </w:rPr>
        <w:t xml:space="preserve">   </w:t>
      </w:r>
      <w:r w:rsidR="00C43F44">
        <w:rPr>
          <w:u w:val="single"/>
          <w:lang w:val="nl-NL" w:bidi="nl-NL"/>
        </w:rPr>
        <w:t xml:space="preserve"> </w:t>
      </w:r>
      <w:r w:rsidR="002071BA" w:rsidRPr="0026738E">
        <w:rPr>
          <w:u w:val="single"/>
          <w:lang w:val="nl-NL" w:bidi="nl-NL"/>
        </w:rPr>
        <w:t xml:space="preserve">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738E" w:rsidRPr="0026738E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 w:bidi="nl-NL"/>
        </w:rPr>
        <w:t xml:space="preserve"> </w:t>
      </w:r>
    </w:p>
    <w:p w14:paraId="733D86C4" w14:textId="49F49BA9" w:rsidR="00AD5500" w:rsidRPr="0026738E" w:rsidRDefault="00AD5500" w:rsidP="00B86CAA">
      <w:pPr>
        <w:pStyle w:val="inspringingselectievakje"/>
        <w:rPr>
          <w:u w:val="single"/>
          <w:lang w:val="nl-NL" w:bidi="nl-NL"/>
        </w:rPr>
      </w:pPr>
      <w:r w:rsidRPr="0026738E">
        <w:rPr>
          <w:u w:val="single"/>
          <w:lang w:val="nl-NL" w:bidi="nl-NL"/>
        </w:rPr>
        <w:t>2</w:t>
      </w:r>
      <w:r w:rsidR="00B86CAA">
        <w:rPr>
          <w:u w:val="single"/>
          <w:lang w:val="nl-NL" w:bidi="nl-NL"/>
        </w:rPr>
        <w:t xml:space="preserve">. </w:t>
      </w:r>
      <w:r w:rsidR="002A0E09">
        <w:rPr>
          <w:u w:val="single"/>
          <w:lang w:val="nl-NL" w:bidi="nl-NL"/>
        </w:rPr>
        <w:t>Runderrollade met jus,</w:t>
      </w:r>
      <w:r w:rsidR="00370220">
        <w:rPr>
          <w:u w:val="single"/>
          <w:lang w:val="nl-NL" w:bidi="nl-NL"/>
        </w:rPr>
        <w:t xml:space="preserve"> sperzie</w:t>
      </w:r>
      <w:r w:rsidR="00D31182">
        <w:rPr>
          <w:u w:val="single"/>
          <w:lang w:val="nl-NL" w:bidi="nl-NL"/>
        </w:rPr>
        <w:t>bonen</w:t>
      </w:r>
      <w:r w:rsidR="002A0E09">
        <w:rPr>
          <w:u w:val="single"/>
          <w:lang w:val="nl-NL" w:bidi="nl-NL"/>
        </w:rPr>
        <w:t xml:space="preserve"> en aardappel</w:t>
      </w:r>
      <w:r w:rsidR="001A0624">
        <w:rPr>
          <w:u w:val="single"/>
          <w:lang w:val="nl-NL" w:bidi="nl-NL"/>
        </w:rPr>
        <w:t>en</w:t>
      </w:r>
      <w:r w:rsidRPr="0026738E">
        <w:rPr>
          <w:u w:val="single"/>
          <w:lang w:val="nl-NL" w:bidi="nl-NL"/>
        </w:rPr>
        <w:t xml:space="preserve">  </w:t>
      </w:r>
      <w:r w:rsidR="00B86CAA">
        <w:rPr>
          <w:u w:val="single"/>
          <w:lang w:val="nl-NL" w:bidi="nl-NL"/>
        </w:rPr>
        <w:t xml:space="preserve">          </w:t>
      </w:r>
      <w:r w:rsidR="00370220">
        <w:rPr>
          <w:u w:val="single"/>
          <w:lang w:val="nl-NL" w:bidi="nl-NL"/>
        </w:rPr>
        <w:t xml:space="preserve">   </w:t>
      </w:r>
      <w:r w:rsidR="00B86CAA">
        <w:rPr>
          <w:u w:val="single"/>
          <w:lang w:val="nl-NL" w:bidi="nl-NL"/>
        </w:rPr>
        <w:t xml:space="preserve">         </w:t>
      </w:r>
      <w:r w:rsidR="00C04C2D">
        <w:rPr>
          <w:u w:val="single"/>
          <w:lang w:val="nl-NL" w:bidi="nl-NL"/>
        </w:rPr>
        <w:t xml:space="preserve"> </w:t>
      </w:r>
      <w:r w:rsidR="0095571F">
        <w:rPr>
          <w:u w:val="single"/>
          <w:lang w:val="nl-NL" w:bidi="nl-NL"/>
        </w:rPr>
        <w:t xml:space="preserve">   </w:t>
      </w:r>
      <w:r w:rsidRPr="0026738E">
        <w:rPr>
          <w:u w:val="single"/>
          <w:lang w:val="nl-NL" w:bidi="nl-NL"/>
        </w:rPr>
        <w:t xml:space="preserve">  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A15F60D" w14:textId="24F24213" w:rsidR="001C6291" w:rsidRPr="0026738E" w:rsidRDefault="001C6291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3</w:t>
      </w:r>
      <w:r w:rsidR="00B86CAA">
        <w:rPr>
          <w:u w:val="single"/>
          <w:lang w:val="nl-NL" w:bidi="nl-NL"/>
        </w:rPr>
        <w:t>.</w:t>
      </w:r>
      <w:r w:rsidR="002A0E09">
        <w:rPr>
          <w:u w:val="single"/>
          <w:lang w:val="nl-NL" w:bidi="nl-NL"/>
        </w:rPr>
        <w:t xml:space="preserve"> kip </w:t>
      </w:r>
      <w:proofErr w:type="spellStart"/>
      <w:r w:rsidR="002A0E09">
        <w:rPr>
          <w:u w:val="single"/>
          <w:lang w:val="nl-NL" w:bidi="nl-NL"/>
        </w:rPr>
        <w:t>pir</w:t>
      </w:r>
      <w:r w:rsidR="001A0624">
        <w:rPr>
          <w:u w:val="single"/>
          <w:lang w:val="nl-NL" w:bidi="nl-NL"/>
        </w:rPr>
        <w:t>i</w:t>
      </w:r>
      <w:proofErr w:type="spellEnd"/>
      <w:r w:rsidR="001A0624">
        <w:rPr>
          <w:u w:val="single"/>
          <w:lang w:val="nl-NL" w:bidi="nl-NL"/>
        </w:rPr>
        <w:t xml:space="preserve"> </w:t>
      </w:r>
      <w:proofErr w:type="spellStart"/>
      <w:r w:rsidR="001A0624">
        <w:rPr>
          <w:u w:val="single"/>
          <w:lang w:val="nl-NL" w:bidi="nl-NL"/>
        </w:rPr>
        <w:t>pi</w:t>
      </w:r>
      <w:r w:rsidR="002A0E09">
        <w:rPr>
          <w:u w:val="single"/>
          <w:lang w:val="nl-NL" w:bidi="nl-NL"/>
        </w:rPr>
        <w:t>ri</w:t>
      </w:r>
      <w:proofErr w:type="spellEnd"/>
      <w:r w:rsidR="002A0E09">
        <w:rPr>
          <w:u w:val="single"/>
          <w:lang w:val="nl-NL" w:bidi="nl-NL"/>
        </w:rPr>
        <w:t xml:space="preserve"> met groente en witte rijst            </w:t>
      </w:r>
      <w:r w:rsidR="001A0624">
        <w:rPr>
          <w:u w:val="single"/>
          <w:lang w:val="nl-NL" w:bidi="nl-NL"/>
        </w:rPr>
        <w:t xml:space="preserve"> </w:t>
      </w:r>
      <w:r w:rsidR="002A0E09">
        <w:rPr>
          <w:u w:val="single"/>
          <w:lang w:val="nl-NL" w:bidi="nl-NL"/>
        </w:rPr>
        <w:t xml:space="preserve">                                    </w:t>
      </w:r>
      <w:r w:rsidR="00D100BF">
        <w:rPr>
          <w:u w:val="single"/>
          <w:lang w:val="nl-NL" w:bidi="nl-NL"/>
        </w:rPr>
        <w:t xml:space="preserve">          </w:t>
      </w:r>
      <w:r w:rsidR="00AD5500" w:rsidRPr="0026738E">
        <w:rPr>
          <w:u w:val="single"/>
          <w:lang w:val="nl-NL" w:bidi="nl-NL"/>
        </w:rPr>
        <w:t xml:space="preserve">     </w:t>
      </w:r>
      <w:r w:rsidR="00C04C2D"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379360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57532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6600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A251A85" w14:textId="1C1EB5D5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4.</w:t>
      </w:r>
      <w:r w:rsidR="002A0E09">
        <w:rPr>
          <w:u w:val="single"/>
          <w:lang w:val="nl-NL"/>
        </w:rPr>
        <w:t xml:space="preserve"> Varkenshaas </w:t>
      </w:r>
      <w:r w:rsidR="00C94A06">
        <w:rPr>
          <w:u w:val="single"/>
          <w:lang w:val="nl-NL"/>
        </w:rPr>
        <w:t>in champignonroomsaus</w:t>
      </w:r>
      <w:r w:rsidR="00823CF4">
        <w:rPr>
          <w:u w:val="single"/>
          <w:lang w:val="nl-NL"/>
        </w:rPr>
        <w:t xml:space="preserve"> en</w:t>
      </w:r>
      <w:r w:rsidR="00C94A06">
        <w:rPr>
          <w:u w:val="single"/>
          <w:lang w:val="nl-NL"/>
        </w:rPr>
        <w:t xml:space="preserve"> Franse roerbakschotel</w:t>
      </w:r>
      <w:r w:rsidR="00D100BF">
        <w:rPr>
          <w:u w:val="single"/>
          <w:lang w:val="nl-NL"/>
        </w:rPr>
        <w:t xml:space="preserve">   </w:t>
      </w:r>
      <w:r w:rsidR="00823CF4">
        <w:rPr>
          <w:u w:val="single"/>
          <w:lang w:val="nl-NL"/>
        </w:rPr>
        <w:t xml:space="preserve">  </w:t>
      </w:r>
      <w:r w:rsidR="00D100BF">
        <w:rPr>
          <w:u w:val="single"/>
          <w:lang w:val="nl-NL"/>
        </w:rPr>
        <w:t xml:space="preserve">    </w:t>
      </w:r>
      <w:r w:rsidR="00C04C2D">
        <w:rPr>
          <w:u w:val="single"/>
          <w:lang w:val="nl-NL"/>
        </w:rPr>
        <w:t xml:space="preserve"> </w:t>
      </w:r>
      <w:r w:rsidR="00BA259A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</w:t>
      </w:r>
      <w:r w:rsidR="00D100BF">
        <w:rPr>
          <w:u w:val="single"/>
          <w:lang w:val="nl-NL"/>
        </w:rPr>
        <w:t xml:space="preserve"> </w:t>
      </w:r>
      <w:r w:rsidR="00BA259A">
        <w:rPr>
          <w:u w:val="single"/>
          <w:lang w:val="nl-NL"/>
        </w:rPr>
        <w:t xml:space="preserve">    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259A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</w:t>
      </w:r>
      <w:r w:rsidR="00BA259A"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B5943AD" w14:textId="7EB790B8" w:rsidR="00AD5500" w:rsidRPr="0026738E" w:rsidRDefault="00D100BF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5.</w:t>
      </w:r>
      <w:r w:rsidR="00823CF4">
        <w:rPr>
          <w:u w:val="single"/>
          <w:lang w:val="nl-NL" w:bidi="nl-NL"/>
        </w:rPr>
        <w:t xml:space="preserve"> </w:t>
      </w:r>
      <w:r w:rsidR="007172F5">
        <w:rPr>
          <w:u w:val="single"/>
          <w:lang w:val="nl-NL" w:bidi="nl-NL"/>
        </w:rPr>
        <w:t>Visburger met worteltjes en aardappelpartjes</w:t>
      </w:r>
      <w:r w:rsidR="007172F5">
        <w:rPr>
          <w:u w:val="single"/>
          <w:lang w:val="nl-NL" w:bidi="nl-NL"/>
        </w:rPr>
        <w:tab/>
      </w:r>
      <w:r w:rsidR="007172F5">
        <w:rPr>
          <w:u w:val="single"/>
          <w:lang w:val="nl-NL" w:bidi="nl-NL"/>
        </w:rPr>
        <w:tab/>
      </w:r>
      <w:r w:rsidR="007172F5">
        <w:rPr>
          <w:u w:val="single"/>
          <w:lang w:val="nl-NL" w:bidi="nl-NL"/>
        </w:rPr>
        <w:tab/>
      </w:r>
      <w:r w:rsidR="007172F5">
        <w:rPr>
          <w:u w:val="single"/>
          <w:lang w:val="nl-NL" w:bidi="nl-NL"/>
        </w:rPr>
        <w:tab/>
        <w:t xml:space="preserve">   </w:t>
      </w:r>
      <w:r w:rsidR="00AD5500" w:rsidRPr="0026738E">
        <w:rPr>
          <w:u w:val="single"/>
          <w:lang w:val="nl-NL" w:bidi="nl-NL"/>
        </w:rPr>
        <w:t xml:space="preserve">   </w:t>
      </w:r>
      <w:r w:rsidR="009410FF">
        <w:rPr>
          <w:u w:val="single"/>
          <w:lang w:val="nl-NL" w:bidi="nl-NL"/>
        </w:rPr>
        <w:t xml:space="preserve"> </w:t>
      </w:r>
      <w:r w:rsidR="00AD5500" w:rsidRPr="0026738E">
        <w:rPr>
          <w:u w:val="single"/>
          <w:lang w:val="nl-NL" w:bidi="nl-NL"/>
        </w:rPr>
        <w:t xml:space="preserve">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</w:t>
      </w:r>
      <w:r>
        <w:rPr>
          <w:u w:val="single"/>
          <w:lang w:val="nl-NL"/>
        </w:rPr>
        <w:t xml:space="preserve">   </w:t>
      </w:r>
      <w:r w:rsidR="00AD5500" w:rsidRPr="0026738E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2A65B11" w14:textId="116DC952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6.</w:t>
      </w:r>
      <w:r w:rsidR="00D100BF">
        <w:rPr>
          <w:u w:val="single"/>
          <w:lang w:val="nl-NL"/>
        </w:rPr>
        <w:t xml:space="preserve"> </w:t>
      </w:r>
      <w:r w:rsidR="00823CF4">
        <w:rPr>
          <w:u w:val="single"/>
          <w:lang w:val="nl-NL"/>
        </w:rPr>
        <w:t>P</w:t>
      </w:r>
      <w:r w:rsidR="00C94A06">
        <w:rPr>
          <w:u w:val="single"/>
          <w:lang w:val="nl-NL"/>
        </w:rPr>
        <w:t xml:space="preserve">annenkoek met spek                                </w:t>
      </w:r>
      <w:r w:rsidR="00D100BF">
        <w:rPr>
          <w:u w:val="single"/>
          <w:lang w:val="nl-NL"/>
        </w:rPr>
        <w:t xml:space="preserve">                                                          </w:t>
      </w:r>
      <w:r w:rsidR="00CB76CE">
        <w:rPr>
          <w:u w:val="single"/>
          <w:lang w:val="nl-NL"/>
        </w:rPr>
        <w:t xml:space="preserve">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5854302" w14:textId="009D1DD9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7.</w:t>
      </w:r>
      <w:r w:rsidR="002B7AB7">
        <w:rPr>
          <w:u w:val="single"/>
          <w:lang w:val="nl-NL"/>
        </w:rPr>
        <w:t xml:space="preserve"> </w:t>
      </w:r>
      <w:r w:rsidR="00823CF4">
        <w:rPr>
          <w:u w:val="single"/>
          <w:lang w:val="nl-NL"/>
        </w:rPr>
        <w:t>G</w:t>
      </w:r>
      <w:r w:rsidR="00C94A06">
        <w:rPr>
          <w:u w:val="single"/>
          <w:lang w:val="nl-NL"/>
        </w:rPr>
        <w:t>elderseschijf, rode kool met appeltjes en aardappel</w:t>
      </w:r>
      <w:r w:rsidR="002B7AB7">
        <w:rPr>
          <w:u w:val="single"/>
          <w:lang w:val="nl-NL"/>
        </w:rPr>
        <w:t xml:space="preserve">                </w:t>
      </w:r>
      <w:r w:rsidR="00C94A06">
        <w:rPr>
          <w:u w:val="single"/>
          <w:lang w:val="nl-NL"/>
        </w:rPr>
        <w:t xml:space="preserve">           </w:t>
      </w:r>
      <w:r w:rsidRPr="0026738E">
        <w:rPr>
          <w:u w:val="single"/>
          <w:lang w:val="nl-NL" w:bidi="nl-NL"/>
        </w:rPr>
        <w:t xml:space="preserve">   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1398C24" w14:textId="2307B6C6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8</w:t>
      </w:r>
      <w:r w:rsidR="00C94A06">
        <w:rPr>
          <w:u w:val="single"/>
          <w:lang w:val="nl-NL"/>
        </w:rPr>
        <w:t xml:space="preserve">. </w:t>
      </w:r>
      <w:r w:rsidR="00180748">
        <w:rPr>
          <w:u w:val="single"/>
          <w:lang w:val="nl-NL"/>
        </w:rPr>
        <w:t xml:space="preserve"> </w:t>
      </w:r>
      <w:r w:rsidR="009410FF">
        <w:rPr>
          <w:u w:val="single"/>
          <w:lang w:val="nl-NL"/>
        </w:rPr>
        <w:t>Jachtschotel met zuurkoolstamppot</w:t>
      </w:r>
      <w:r w:rsidR="009410FF">
        <w:rPr>
          <w:u w:val="single"/>
          <w:lang w:val="nl-NL"/>
        </w:rPr>
        <w:tab/>
      </w:r>
      <w:r w:rsidR="00332BE1">
        <w:rPr>
          <w:u w:val="single"/>
          <w:lang w:val="nl-NL"/>
        </w:rPr>
        <w:t xml:space="preserve">                    </w:t>
      </w:r>
      <w:r w:rsidR="00823CF4">
        <w:rPr>
          <w:u w:val="single"/>
          <w:lang w:val="nl-NL"/>
        </w:rPr>
        <w:t xml:space="preserve"> </w:t>
      </w:r>
      <w:r w:rsidR="00332BE1">
        <w:rPr>
          <w:u w:val="single"/>
          <w:lang w:val="nl-NL"/>
        </w:rPr>
        <w:t xml:space="preserve">      </w:t>
      </w:r>
      <w:r w:rsidR="00E364B6">
        <w:rPr>
          <w:u w:val="single"/>
          <w:lang w:val="nl-NL"/>
        </w:rPr>
        <w:t xml:space="preserve"> </w:t>
      </w:r>
      <w:r w:rsidR="00EC1129">
        <w:rPr>
          <w:u w:val="single"/>
          <w:lang w:val="nl-NL"/>
        </w:rPr>
        <w:t xml:space="preserve"> </w:t>
      </w:r>
      <w:r w:rsidR="00E364B6">
        <w:rPr>
          <w:u w:val="single"/>
          <w:lang w:val="nl-NL"/>
        </w:rPr>
        <w:t xml:space="preserve">                    </w:t>
      </w:r>
      <w:r w:rsidRPr="0026738E">
        <w:rPr>
          <w:u w:val="single"/>
          <w:lang w:val="nl-NL" w:bidi="nl-NL"/>
        </w:rPr>
        <w:t xml:space="preserve">   </w:t>
      </w:r>
      <w:r w:rsidR="00823CF4"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494FFB6" w14:textId="7DA812E7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9.</w:t>
      </w:r>
      <w:r w:rsidR="00E364B6">
        <w:rPr>
          <w:u w:val="single"/>
          <w:lang w:val="nl-NL"/>
        </w:rPr>
        <w:t xml:space="preserve"> </w:t>
      </w:r>
      <w:r w:rsidR="00332BE1">
        <w:rPr>
          <w:u w:val="single"/>
          <w:lang w:val="nl-NL"/>
        </w:rPr>
        <w:t xml:space="preserve">Eerbeek stoofpotje                                                        </w:t>
      </w:r>
      <w:r w:rsidR="00C43F44">
        <w:rPr>
          <w:u w:val="single"/>
          <w:lang w:val="nl-NL"/>
        </w:rPr>
        <w:tab/>
      </w:r>
      <w:r w:rsidR="00C04C2D">
        <w:rPr>
          <w:u w:val="single"/>
          <w:lang w:val="nl-NL"/>
        </w:rPr>
        <w:tab/>
      </w:r>
      <w:r w:rsidR="006758C3">
        <w:rPr>
          <w:u w:val="single"/>
          <w:lang w:val="nl-NL"/>
        </w:rPr>
        <w:t xml:space="preserve">           </w:t>
      </w:r>
      <w:r w:rsidR="00CB76CE">
        <w:rPr>
          <w:u w:val="single"/>
          <w:lang w:val="nl-NL"/>
        </w:rPr>
        <w:tab/>
        <w:t xml:space="preserve">       </w:t>
      </w:r>
      <w:r w:rsidR="00B254E5"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 xml:space="preserve">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2E04F46" w14:textId="1C617291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10.</w:t>
      </w:r>
      <w:r w:rsidR="00332BE1">
        <w:rPr>
          <w:u w:val="single"/>
          <w:lang w:val="nl-NL"/>
        </w:rPr>
        <w:t xml:space="preserve"> Macaroni                                                      </w:t>
      </w:r>
      <w:r w:rsidR="00E364B6">
        <w:rPr>
          <w:u w:val="single"/>
          <w:lang w:val="nl-NL"/>
        </w:rPr>
        <w:t xml:space="preserve">                                           </w:t>
      </w:r>
      <w:r w:rsidR="00B254E5">
        <w:rPr>
          <w:u w:val="single"/>
          <w:lang w:val="nl-NL"/>
        </w:rPr>
        <w:t xml:space="preserve"> </w:t>
      </w:r>
      <w:r w:rsidR="009A5CBA">
        <w:rPr>
          <w:u w:val="single"/>
          <w:lang w:val="nl-NL"/>
        </w:rPr>
        <w:tab/>
        <w:t xml:space="preserve">   </w:t>
      </w:r>
      <w:r w:rsidR="00B254E5">
        <w:rPr>
          <w:u w:val="single"/>
          <w:lang w:val="nl-NL"/>
        </w:rPr>
        <w:t xml:space="preserve">   </w:t>
      </w:r>
      <w:r w:rsidRPr="0026738E">
        <w:rPr>
          <w:u w:val="single"/>
          <w:lang w:val="nl-NL" w:bidi="nl-NL"/>
        </w:rPr>
        <w:t xml:space="preserve"> 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CF4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14CECF2" w14:textId="70C03258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E364B6">
        <w:rPr>
          <w:u w:val="single"/>
          <w:lang w:val="nl-NL"/>
        </w:rPr>
        <w:t>1</w:t>
      </w:r>
      <w:r w:rsidR="00332BE1">
        <w:rPr>
          <w:u w:val="single"/>
          <w:lang w:val="nl-NL"/>
        </w:rPr>
        <w:t>. Kipstukjes in Kerr</w:t>
      </w:r>
      <w:r w:rsidR="00823CF4">
        <w:rPr>
          <w:u w:val="single"/>
          <w:lang w:val="nl-NL"/>
        </w:rPr>
        <w:t>ie</w:t>
      </w:r>
      <w:r w:rsidR="00332BE1">
        <w:rPr>
          <w:u w:val="single"/>
          <w:lang w:val="nl-NL"/>
        </w:rPr>
        <w:t>saus</w:t>
      </w:r>
      <w:r w:rsidR="00823CF4">
        <w:rPr>
          <w:u w:val="single"/>
          <w:lang w:val="nl-NL"/>
        </w:rPr>
        <w:t xml:space="preserve"> met </w:t>
      </w:r>
      <w:r w:rsidR="00332370">
        <w:rPr>
          <w:u w:val="single"/>
          <w:lang w:val="nl-NL"/>
        </w:rPr>
        <w:t xml:space="preserve">nasi / bami / rijst ( omcirkel uw keuze)    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6E52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CAD1B21" w14:textId="5A8FC628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12.</w:t>
      </w:r>
      <w:r w:rsidR="00C43F44">
        <w:rPr>
          <w:u w:val="single"/>
          <w:lang w:val="nl-NL"/>
        </w:rPr>
        <w:t xml:space="preserve"> </w:t>
      </w:r>
      <w:r w:rsidR="001A0624">
        <w:rPr>
          <w:u w:val="single"/>
          <w:lang w:val="nl-NL"/>
        </w:rPr>
        <w:t>babi ketjap</w:t>
      </w:r>
      <w:r w:rsidR="00823CF4">
        <w:rPr>
          <w:u w:val="single"/>
          <w:lang w:val="nl-NL"/>
        </w:rPr>
        <w:t xml:space="preserve"> met  </w:t>
      </w:r>
      <w:r w:rsidR="00332370">
        <w:rPr>
          <w:u w:val="single"/>
          <w:lang w:val="nl-NL"/>
        </w:rPr>
        <w:t>nasi / bami / rijst ( omcirkel uw keuze)</w:t>
      </w:r>
      <w:r w:rsidR="001A0624">
        <w:rPr>
          <w:u w:val="single"/>
          <w:lang w:val="nl-NL"/>
        </w:rPr>
        <w:t xml:space="preserve">       </w:t>
      </w:r>
      <w:r w:rsidR="006758C3">
        <w:rPr>
          <w:u w:val="single"/>
          <w:lang w:val="nl-NL" w:bidi="nl-NL"/>
        </w:rPr>
        <w:t xml:space="preserve">  </w:t>
      </w:r>
      <w:r w:rsidR="00332370">
        <w:rPr>
          <w:u w:val="single"/>
          <w:lang w:val="nl-NL" w:bidi="nl-NL"/>
        </w:rPr>
        <w:t xml:space="preserve"> </w:t>
      </w:r>
      <w:r w:rsidR="006758C3">
        <w:rPr>
          <w:u w:val="single"/>
          <w:lang w:val="nl-NL" w:bidi="nl-NL"/>
        </w:rPr>
        <w:t xml:space="preserve">                 </w:t>
      </w:r>
      <w:r w:rsidRPr="0026738E">
        <w:rPr>
          <w:u w:val="single"/>
          <w:lang w:val="nl-NL" w:bidi="nl-NL"/>
        </w:rPr>
        <w:t xml:space="preserve">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E6ACC06" w14:textId="39C2AAE7" w:rsidR="00AD5500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2B34F3">
        <w:rPr>
          <w:u w:val="single"/>
          <w:lang w:val="nl-NL"/>
        </w:rPr>
        <w:t>3</w:t>
      </w:r>
      <w:r w:rsidRPr="0026738E">
        <w:rPr>
          <w:u w:val="single"/>
          <w:lang w:val="nl-NL"/>
        </w:rPr>
        <w:t xml:space="preserve">. </w:t>
      </w:r>
      <w:r w:rsidR="00D31182">
        <w:rPr>
          <w:u w:val="single"/>
          <w:lang w:val="nl-NL"/>
        </w:rPr>
        <w:t>Runderrolladeschotel</w:t>
      </w:r>
      <w:r w:rsidR="00D31182">
        <w:rPr>
          <w:u w:val="single"/>
          <w:lang w:val="nl-NL"/>
        </w:rPr>
        <w:tab/>
      </w:r>
      <w:r w:rsidR="00D31182">
        <w:rPr>
          <w:u w:val="single"/>
          <w:lang w:val="nl-NL"/>
        </w:rPr>
        <w:tab/>
      </w:r>
      <w:r w:rsidR="00D31182">
        <w:rPr>
          <w:u w:val="single"/>
          <w:lang w:val="nl-NL"/>
        </w:rPr>
        <w:tab/>
      </w:r>
      <w:r w:rsidR="001A0624">
        <w:rPr>
          <w:u w:val="single"/>
          <w:lang w:val="nl-NL"/>
        </w:rPr>
        <w:t xml:space="preserve">                                              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8A01D65" w14:textId="6C66306D" w:rsidR="007172F5" w:rsidRDefault="007172F5" w:rsidP="007172F5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1</w:t>
      </w:r>
      <w:r w:rsidR="002B34F3">
        <w:rPr>
          <w:u w:val="single"/>
          <w:lang w:val="nl-NL"/>
        </w:rPr>
        <w:t>4</w:t>
      </w:r>
      <w:r>
        <w:rPr>
          <w:u w:val="single"/>
          <w:lang w:val="nl-NL"/>
        </w:rPr>
        <w:t xml:space="preserve">. Kibbeling met vissausje en groente </w:t>
      </w:r>
      <w:proofErr w:type="spellStart"/>
      <w:r>
        <w:rPr>
          <w:u w:val="single"/>
          <w:lang w:val="nl-NL"/>
        </w:rPr>
        <w:t>gratin</w:t>
      </w:r>
      <w:proofErr w:type="spellEnd"/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934557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59900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408717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FAE6886" w14:textId="67835EB8" w:rsidR="00863BF4" w:rsidRPr="002B34F3" w:rsidRDefault="00863BF4" w:rsidP="007172F5">
      <w:pPr>
        <w:pStyle w:val="inspringingselectievakje"/>
        <w:ind w:left="0" w:firstLine="0"/>
        <w:rPr>
          <w:sz w:val="16"/>
          <w:szCs w:val="16"/>
          <w:lang w:val="nl-NL"/>
        </w:rPr>
      </w:pPr>
    </w:p>
    <w:p w14:paraId="0F1B0CD5" w14:textId="77777777" w:rsidR="002B34F3" w:rsidRDefault="002B34F3" w:rsidP="002B34F3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Maaltijd exclusief verkrijgbaar á 500 gram € 9.50 :</w:t>
      </w:r>
    </w:p>
    <w:p w14:paraId="1BC804D3" w14:textId="10203136" w:rsidR="002B34F3" w:rsidRPr="002869D4" w:rsidRDefault="002B34F3" w:rsidP="002B34F3">
      <w:pPr>
        <w:pStyle w:val="inspringingselectievakje"/>
        <w:rPr>
          <w:u w:val="single"/>
          <w:lang w:val="nl-NL"/>
        </w:rPr>
      </w:pPr>
      <w:r w:rsidRPr="002869D4">
        <w:rPr>
          <w:u w:val="single"/>
          <w:lang w:val="nl-NL"/>
        </w:rPr>
        <w:t>1</w:t>
      </w:r>
      <w:r>
        <w:rPr>
          <w:u w:val="single"/>
          <w:lang w:val="nl-NL"/>
        </w:rPr>
        <w:t>5</w:t>
      </w:r>
      <w:r w:rsidRPr="002869D4">
        <w:rPr>
          <w:u w:val="single"/>
          <w:lang w:val="nl-NL"/>
        </w:rPr>
        <w:t xml:space="preserve">. </w:t>
      </w:r>
      <w:proofErr w:type="spellStart"/>
      <w:r>
        <w:rPr>
          <w:u w:val="single"/>
          <w:lang w:val="nl-NL"/>
        </w:rPr>
        <w:t>Runder</w:t>
      </w:r>
      <w:proofErr w:type="spellEnd"/>
      <w:r>
        <w:rPr>
          <w:u w:val="single"/>
          <w:lang w:val="nl-NL"/>
        </w:rPr>
        <w:t xml:space="preserve"> entrecote met </w:t>
      </w:r>
      <w:proofErr w:type="spellStart"/>
      <w:r>
        <w:rPr>
          <w:u w:val="single"/>
          <w:lang w:val="nl-NL"/>
        </w:rPr>
        <w:t>stroganoffsaus</w:t>
      </w:r>
      <w:proofErr w:type="spellEnd"/>
      <w:r>
        <w:rPr>
          <w:u w:val="single"/>
          <w:lang w:val="nl-NL"/>
        </w:rPr>
        <w:t xml:space="preserve"> en groente </w:t>
      </w:r>
      <w:proofErr w:type="spellStart"/>
      <w:r>
        <w:rPr>
          <w:u w:val="single"/>
          <w:lang w:val="nl-NL"/>
        </w:rPr>
        <w:t>gratin</w:t>
      </w:r>
      <w:proofErr w:type="spellEnd"/>
      <w:r w:rsidRPr="002869D4">
        <w:rPr>
          <w:u w:val="single"/>
          <w:lang w:val="nl-NL" w:bidi="nl-NL"/>
        </w:rPr>
        <w:t xml:space="preserve">    </w:t>
      </w:r>
      <w:r>
        <w:rPr>
          <w:u w:val="single"/>
          <w:lang w:val="nl-NL" w:bidi="nl-NL"/>
        </w:rPr>
        <w:t xml:space="preserve"> 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   </w:t>
      </w:r>
      <w:r w:rsidRPr="002869D4">
        <w:rPr>
          <w:u w:val="single"/>
          <w:lang w:val="nl-NL" w:bidi="nl-NL"/>
        </w:rPr>
        <w:t xml:space="preserve">  </w:t>
      </w:r>
      <w:r>
        <w:rPr>
          <w:u w:val="single"/>
          <w:lang w:val="nl-NL" w:bidi="nl-NL"/>
        </w:rPr>
        <w:t xml:space="preserve"> </w:t>
      </w:r>
      <w:r w:rsidRPr="002869D4">
        <w:rPr>
          <w:u w:val="single"/>
          <w:lang w:val="nl-NL" w:bidi="nl-NL"/>
        </w:rPr>
        <w:t xml:space="preserve">   </w:t>
      </w:r>
      <w:r>
        <w:rPr>
          <w:u w:val="single"/>
          <w:lang w:val="nl-NL" w:bidi="nl-NL"/>
        </w:rPr>
        <w:t xml:space="preserve">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6880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636DC407" w14:textId="20EFE056" w:rsidR="002B34F3" w:rsidRPr="00043370" w:rsidRDefault="002B34F3" w:rsidP="002B34F3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6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>
        <w:rPr>
          <w:sz w:val="22"/>
          <w:szCs w:val="22"/>
          <w:u w:val="single"/>
          <w:lang w:val="nl-NL"/>
        </w:rPr>
        <w:t>Zalm met pasta en gegrilde groente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   </w:t>
      </w:r>
      <w:r>
        <w:rPr>
          <w:u w:val="single"/>
          <w:lang w:val="nl-NL"/>
        </w:rPr>
        <w:t xml:space="preserve"> 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63637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5C2F46F7" w14:textId="7BD77334" w:rsidR="0034069C" w:rsidRPr="002B34F3" w:rsidRDefault="00AD5500" w:rsidP="0050743B">
      <w:pPr>
        <w:pStyle w:val="Kop1"/>
        <w:rPr>
          <w:sz w:val="26"/>
          <w:szCs w:val="26"/>
          <w:lang w:val="nl-NL"/>
        </w:rPr>
      </w:pPr>
      <w:r w:rsidRPr="002B34F3">
        <w:rPr>
          <w:sz w:val="26"/>
          <w:szCs w:val="26"/>
          <w:lang w:val="nl-NL" w:bidi="nl-NL"/>
        </w:rPr>
        <w:t>Soepen</w:t>
      </w:r>
      <w:r w:rsidR="000875C9" w:rsidRPr="002B34F3">
        <w:rPr>
          <w:sz w:val="26"/>
          <w:szCs w:val="26"/>
          <w:lang w:val="nl-NL" w:bidi="nl-NL"/>
        </w:rPr>
        <w:t xml:space="preserve"> </w:t>
      </w:r>
      <w:r w:rsidR="0026738E" w:rsidRPr="002B34F3">
        <w:rPr>
          <w:sz w:val="26"/>
          <w:szCs w:val="26"/>
          <w:lang w:val="nl-NL" w:bidi="nl-NL"/>
        </w:rPr>
        <w:t>á</w:t>
      </w:r>
      <w:r w:rsidR="000875C9" w:rsidRPr="002B34F3">
        <w:rPr>
          <w:sz w:val="26"/>
          <w:szCs w:val="26"/>
          <w:lang w:val="nl-NL" w:bidi="nl-NL"/>
        </w:rPr>
        <w:t xml:space="preserve"> € </w:t>
      </w:r>
      <w:r w:rsidR="00370220" w:rsidRPr="002B34F3">
        <w:rPr>
          <w:sz w:val="26"/>
          <w:szCs w:val="26"/>
          <w:lang w:val="nl-NL" w:bidi="nl-NL"/>
        </w:rPr>
        <w:t>3,</w:t>
      </w:r>
      <w:r w:rsidR="002B34F3">
        <w:rPr>
          <w:sz w:val="26"/>
          <w:szCs w:val="26"/>
          <w:lang w:val="nl-NL" w:bidi="nl-NL"/>
        </w:rPr>
        <w:t>5</w:t>
      </w:r>
      <w:r w:rsidR="00370220" w:rsidRPr="002B34F3">
        <w:rPr>
          <w:sz w:val="26"/>
          <w:szCs w:val="26"/>
          <w:lang w:val="nl-NL" w:bidi="nl-NL"/>
        </w:rPr>
        <w:t>5</w:t>
      </w:r>
    </w:p>
    <w:p w14:paraId="1CC246B4" w14:textId="298DFD14" w:rsidR="004D4F7B" w:rsidRPr="00013CB5" w:rsidRDefault="004D4F7B" w:rsidP="0050743B">
      <w:pPr>
        <w:pStyle w:val="Kop1"/>
        <w:rPr>
          <w:lang w:val="nl-NL"/>
        </w:rPr>
        <w:sectPr w:rsidR="004D4F7B" w:rsidRPr="00013CB5" w:rsidSect="00013CB5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177BD19B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3F44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5EC3468E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Champignonsoep</w:t>
      </w:r>
    </w:p>
    <w:p w14:paraId="23C45A2A" w14:textId="65CB938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Uiensoep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19221EE6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Mosterdsoep</w:t>
      </w:r>
    </w:p>
    <w:p w14:paraId="6F82CC21" w14:textId="22E72924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Kerriesoep</w:t>
      </w:r>
    </w:p>
    <w:p w14:paraId="7C3D09AD" w14:textId="4F141E2C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013CB5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3D674BBA" w14:textId="77777777" w:rsidR="002B34F3" w:rsidRPr="00013CB5" w:rsidRDefault="002B34F3" w:rsidP="002B34F3">
      <w:pPr>
        <w:pStyle w:val="Kop1"/>
        <w:rPr>
          <w:lang w:val="nl-NL"/>
        </w:rPr>
        <w:sectPr w:rsidR="002B34F3" w:rsidRPr="00013CB5" w:rsidSect="002B34F3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lastRenderedPageBreak/>
        <w:t>Extra bij te bestellen</w:t>
      </w:r>
    </w:p>
    <w:p w14:paraId="3ED10213" w14:textId="77777777" w:rsidR="002B34F3" w:rsidRDefault="002B34F3" w:rsidP="002B34F3">
      <w:pPr>
        <w:rPr>
          <w:bCs/>
          <w:lang w:val="nl-NL"/>
        </w:rPr>
      </w:pPr>
      <w:bookmarkStart w:id="0" w:name="_Hlk168378509"/>
    </w:p>
    <w:p w14:paraId="73497521" w14:textId="77777777" w:rsidR="002B34F3" w:rsidRPr="003E3E59" w:rsidRDefault="002B34F3" w:rsidP="002B34F3">
      <w:pPr>
        <w:rPr>
          <w:bCs/>
          <w:lang w:val="nl-NL"/>
        </w:rPr>
        <w:sectPr w:rsidR="002B34F3" w:rsidRPr="003E3E59" w:rsidSect="002B34F3">
          <w:type w:val="continuous"/>
          <w:pgSz w:w="11906" w:h="16838"/>
          <w:pgMar w:top="629" w:right="720" w:bottom="720" w:left="720" w:header="567" w:footer="706" w:gutter="0"/>
          <w:cols w:space="708"/>
        </w:sectPr>
      </w:pPr>
    </w:p>
    <w:p w14:paraId="641F7835" w14:textId="77777777" w:rsidR="002B34F3" w:rsidRPr="003E3E59" w:rsidRDefault="002B34F3" w:rsidP="002B34F3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r w:rsidRPr="004E5566">
        <w:rPr>
          <w:sz w:val="22"/>
          <w:szCs w:val="22"/>
          <w:lang w:val="nl-NL" w:bidi="nl-NL"/>
        </w:rPr>
        <w:t>Gegrilde kippenbout 225 gram €</w:t>
      </w:r>
      <w:r>
        <w:rPr>
          <w:sz w:val="22"/>
          <w:szCs w:val="22"/>
          <w:lang w:val="nl-NL" w:bidi="nl-NL"/>
        </w:rPr>
        <w:t xml:space="preserve"> 4,25</w:t>
      </w:r>
    </w:p>
    <w:p w14:paraId="265387F6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Gegrilde spareribs 250 gram €4,</w:t>
      </w:r>
      <w:r>
        <w:rPr>
          <w:lang w:val="nl-NL" w:bidi="nl-NL"/>
        </w:rPr>
        <w:t>97</w:t>
      </w:r>
    </w:p>
    <w:p w14:paraId="6D93A1C3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Rundvleesslaatje €1.9</w:t>
      </w:r>
      <w:r>
        <w:rPr>
          <w:lang w:val="nl-NL" w:bidi="nl-NL"/>
        </w:rPr>
        <w:t>9</w:t>
      </w:r>
    </w:p>
    <w:p w14:paraId="53B194EC" w14:textId="6A901F40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Toetje €1.</w:t>
      </w:r>
      <w:r>
        <w:rPr>
          <w:lang w:val="nl-NL" w:bidi="nl-NL"/>
        </w:rPr>
        <w:t>9</w:t>
      </w:r>
      <w:r>
        <w:rPr>
          <w:lang w:val="nl-NL" w:bidi="nl-NL"/>
        </w:rPr>
        <w:t>9</w:t>
      </w:r>
    </w:p>
    <w:p w14:paraId="5EAB0EE7" w14:textId="77777777" w:rsidR="002B34F3" w:rsidRPr="003E3E59" w:rsidRDefault="002B34F3" w:rsidP="002B34F3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Rauwkost €1.</w:t>
      </w:r>
      <w:r>
        <w:rPr>
          <w:lang w:val="nl-NL" w:bidi="nl-NL"/>
        </w:rPr>
        <w:t>8</w:t>
      </w:r>
      <w:r w:rsidRPr="003E3E59">
        <w:rPr>
          <w:lang w:val="nl-NL" w:bidi="nl-NL"/>
        </w:rPr>
        <w:t>9</w:t>
      </w:r>
    </w:p>
    <w:p w14:paraId="6367A6B5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Bakje stoofperen €1.75</w:t>
      </w:r>
    </w:p>
    <w:p w14:paraId="1A735216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kip *  €</w:t>
      </w:r>
      <w:r>
        <w:rPr>
          <w:lang w:val="nl-NL" w:bidi="nl-NL"/>
        </w:rPr>
        <w:t xml:space="preserve"> 8,50</w:t>
      </w:r>
    </w:p>
    <w:p w14:paraId="5520D1C9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rosbief * €</w:t>
      </w:r>
      <w:r>
        <w:rPr>
          <w:lang w:val="nl-NL" w:bidi="nl-NL"/>
        </w:rPr>
        <w:t>8,50</w:t>
      </w:r>
    </w:p>
    <w:p w14:paraId="671CE3E9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leverworst €3.25</w:t>
      </w:r>
    </w:p>
    <w:p w14:paraId="5A603DF4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grillworst met kaas € 4.</w:t>
      </w:r>
      <w:r>
        <w:rPr>
          <w:lang w:val="nl-NL" w:bidi="nl-NL"/>
        </w:rPr>
        <w:t>97</w:t>
      </w:r>
    </w:p>
    <w:p w14:paraId="3935B174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kookworst €3.9</w:t>
      </w:r>
      <w:r>
        <w:rPr>
          <w:lang w:val="nl-NL" w:bidi="nl-NL"/>
        </w:rPr>
        <w:t>7</w:t>
      </w:r>
    </w:p>
    <w:p w14:paraId="5BE573A0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boerenleverworst €3.</w:t>
      </w:r>
      <w:r>
        <w:rPr>
          <w:lang w:val="nl-NL" w:bidi="nl-NL"/>
        </w:rPr>
        <w:t>65</w:t>
      </w:r>
    </w:p>
    <w:p w14:paraId="0C919BB7" w14:textId="77777777" w:rsidR="002B34F3" w:rsidRPr="003E3E59" w:rsidRDefault="002B34F3" w:rsidP="002B34F3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Coppa</w:t>
      </w:r>
      <w:proofErr w:type="spellEnd"/>
      <w:r w:rsidRPr="003E3E59">
        <w:rPr>
          <w:lang w:val="nl-NL" w:bidi="nl-NL"/>
        </w:rPr>
        <w:t xml:space="preserve"> de Veluwe €3</w:t>
      </w:r>
      <w:r>
        <w:rPr>
          <w:lang w:val="nl-NL" w:bidi="nl-NL"/>
        </w:rPr>
        <w:t>,69</w:t>
      </w:r>
    </w:p>
    <w:p w14:paraId="490F861C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varkensrollade €2.</w:t>
      </w:r>
      <w:r>
        <w:rPr>
          <w:lang w:val="nl-NL" w:bidi="nl-NL"/>
        </w:rPr>
        <w:t>59</w:t>
      </w:r>
    </w:p>
    <w:p w14:paraId="7398B6B6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</w:t>
      </w:r>
      <w:r w:rsidRPr="003E3E59">
        <w:rPr>
          <w:sz w:val="22"/>
          <w:szCs w:val="22"/>
          <w:lang w:val="nl-NL" w:bidi="nl-NL"/>
        </w:rPr>
        <w:t xml:space="preserve">00 gram </w:t>
      </w:r>
      <w:proofErr w:type="spellStart"/>
      <w:r w:rsidRPr="003E3E59">
        <w:rPr>
          <w:sz w:val="22"/>
          <w:szCs w:val="22"/>
          <w:lang w:val="nl-NL" w:bidi="nl-NL"/>
        </w:rPr>
        <w:t>gegr</w:t>
      </w:r>
      <w:proofErr w:type="spellEnd"/>
      <w:r w:rsidRPr="003E3E59">
        <w:rPr>
          <w:sz w:val="22"/>
          <w:szCs w:val="22"/>
          <w:lang w:val="nl-NL" w:bidi="nl-NL"/>
        </w:rPr>
        <w:t>. Boterhamworst €1.</w:t>
      </w:r>
      <w:r>
        <w:rPr>
          <w:sz w:val="22"/>
          <w:szCs w:val="22"/>
          <w:lang w:val="nl-NL" w:bidi="nl-NL"/>
        </w:rPr>
        <w:t>89</w:t>
      </w:r>
    </w:p>
    <w:p w14:paraId="44A65C74" w14:textId="77777777" w:rsidR="002B34F3" w:rsidRPr="003E3E59" w:rsidRDefault="002B34F3" w:rsidP="002B34F3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Zeeuws spek €2.29</w:t>
      </w:r>
    </w:p>
    <w:p w14:paraId="3D359D31" w14:textId="77777777" w:rsidR="002B34F3" w:rsidRPr="003E3E59" w:rsidRDefault="002B34F3" w:rsidP="002B34F3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beenham €</w:t>
      </w:r>
      <w:r>
        <w:rPr>
          <w:lang w:val="nl-NL" w:bidi="nl-NL"/>
        </w:rPr>
        <w:t>3,09</w:t>
      </w:r>
    </w:p>
    <w:p w14:paraId="4CDC2C7A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gebraden gehakt €1.</w:t>
      </w:r>
      <w:r>
        <w:rPr>
          <w:lang w:val="nl-NL" w:bidi="nl-NL"/>
        </w:rPr>
        <w:t>99</w:t>
      </w:r>
    </w:p>
    <w:p w14:paraId="35A32FB2" w14:textId="77777777" w:rsidR="002B34F3" w:rsidRPr="003E3E59" w:rsidRDefault="002B34F3" w:rsidP="002B34F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kiprollade €2.</w:t>
      </w:r>
      <w:r>
        <w:rPr>
          <w:lang w:val="nl-NL" w:bidi="nl-NL"/>
        </w:rPr>
        <w:t>98</w:t>
      </w:r>
    </w:p>
    <w:p w14:paraId="50697E4E" w14:textId="77777777" w:rsidR="002B34F3" w:rsidRPr="003E3E59" w:rsidRDefault="002B34F3" w:rsidP="002B34F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runder</w:t>
      </w:r>
      <w:proofErr w:type="spellEnd"/>
      <w:r w:rsidRPr="003E3E59">
        <w:rPr>
          <w:lang w:val="nl-NL" w:bidi="nl-NL"/>
        </w:rPr>
        <w:t xml:space="preserve"> rookvlees €</w:t>
      </w:r>
      <w:r>
        <w:rPr>
          <w:lang w:val="nl-NL" w:bidi="nl-NL"/>
        </w:rPr>
        <w:t>4.29</w:t>
      </w:r>
    </w:p>
    <w:p w14:paraId="7A1F4A7A" w14:textId="77777777" w:rsidR="002B34F3" w:rsidRPr="003E3E59" w:rsidRDefault="002B34F3" w:rsidP="002B34F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cervelaat</w:t>
      </w:r>
      <w:proofErr w:type="spellEnd"/>
      <w:r w:rsidRPr="003E3E59">
        <w:rPr>
          <w:lang w:val="nl-NL" w:bidi="nl-NL"/>
        </w:rPr>
        <w:t xml:space="preserve"> €2.</w:t>
      </w:r>
      <w:r>
        <w:rPr>
          <w:lang w:val="nl-NL" w:bidi="nl-NL"/>
        </w:rPr>
        <w:t>2</w:t>
      </w:r>
      <w:r w:rsidRPr="003E3E59">
        <w:rPr>
          <w:lang w:val="nl-NL" w:bidi="nl-NL"/>
        </w:rPr>
        <w:t>9</w:t>
      </w:r>
    </w:p>
    <w:p w14:paraId="1D7929DA" w14:textId="77777777" w:rsidR="002B34F3" w:rsidRPr="003E3E59" w:rsidRDefault="002B34F3" w:rsidP="002B34F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250 gram t.v. sticks €4.75</w:t>
      </w:r>
    </w:p>
    <w:p w14:paraId="4C4749AA" w14:textId="77777777" w:rsidR="002B34F3" w:rsidRPr="003E3E59" w:rsidRDefault="002B34F3" w:rsidP="002B34F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proofErr w:type="spellStart"/>
      <w:r w:rsidRPr="003E3E59">
        <w:rPr>
          <w:lang w:val="nl-NL" w:bidi="nl-NL"/>
        </w:rPr>
        <w:t>Eerbeekse</w:t>
      </w:r>
      <w:proofErr w:type="spellEnd"/>
      <w:r w:rsidRPr="003E3E59">
        <w:rPr>
          <w:lang w:val="nl-NL" w:bidi="nl-NL"/>
        </w:rPr>
        <w:t xml:space="preserve"> harde worst €3.90</w:t>
      </w:r>
    </w:p>
    <w:p w14:paraId="65E1E4CF" w14:textId="77777777" w:rsidR="002B34F3" w:rsidRPr="003E3E59" w:rsidRDefault="002B34F3" w:rsidP="002B34F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Knakworstjes €3.</w:t>
      </w:r>
      <w:r>
        <w:rPr>
          <w:lang w:val="nl-NL" w:bidi="nl-NL"/>
        </w:rPr>
        <w:t>57</w:t>
      </w:r>
    </w:p>
    <w:p w14:paraId="2613C22D" w14:textId="77777777" w:rsidR="002B34F3" w:rsidRDefault="002B34F3" w:rsidP="002B34F3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Bakje balletjes in satésaus  € 1.75</w:t>
      </w:r>
    </w:p>
    <w:p w14:paraId="5F0CFE2E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</w:t>
      </w:r>
      <w:r>
        <w:rPr>
          <w:lang w:val="nl-NL" w:bidi="nl-NL"/>
        </w:rPr>
        <w:t>grof</w:t>
      </w:r>
      <w:r w:rsidRPr="003E3E59">
        <w:rPr>
          <w:lang w:val="nl-NL" w:bidi="nl-NL"/>
        </w:rPr>
        <w:t xml:space="preserve">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</w:t>
      </w:r>
      <w:r w:rsidRPr="003E3E59">
        <w:rPr>
          <w:lang w:val="nl-NL" w:bidi="nl-NL"/>
        </w:rPr>
        <w:t>0</w:t>
      </w:r>
    </w:p>
    <w:p w14:paraId="10800FA4" w14:textId="77777777" w:rsidR="002B34F3" w:rsidRPr="003E3E59" w:rsidRDefault="002B34F3" w:rsidP="002B34F3">
      <w:pPr>
        <w:rPr>
          <w:lang w:val="nl-NL"/>
        </w:rPr>
        <w:sectPr w:rsidR="002B34F3" w:rsidRPr="003E3E59" w:rsidSect="002B34F3">
          <w:type w:val="continuous"/>
          <w:pgSz w:w="11906" w:h="16838"/>
          <w:pgMar w:top="936" w:right="720" w:bottom="720" w:left="720" w:header="706" w:footer="706" w:gutter="0"/>
          <w:cols w:num="2" w:space="720"/>
        </w:sectPr>
      </w:pPr>
    </w:p>
    <w:p w14:paraId="1BE4D3C2" w14:textId="77777777" w:rsidR="002B34F3" w:rsidRPr="003E3E59" w:rsidRDefault="002B34F3" w:rsidP="002B34F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/>
        </w:rPr>
        <w:t xml:space="preserve">  </w:t>
      </w:r>
      <w:r>
        <w:rPr>
          <w:lang w:val="nl-NL"/>
        </w:rPr>
        <w:tab/>
      </w:r>
      <w:r w:rsidRPr="003E3E59">
        <w:rPr>
          <w:lang w:val="nl-NL"/>
        </w:rPr>
        <w:t>Fruit salade €1.</w:t>
      </w:r>
      <w:r>
        <w:rPr>
          <w:lang w:val="nl-NL"/>
        </w:rPr>
        <w:t>75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</w:t>
      </w: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 xml:space="preserve">  </w:t>
      </w:r>
      <w:r>
        <w:rPr>
          <w:lang w:val="nl-NL" w:bidi="nl-NL"/>
        </w:rPr>
        <w:t xml:space="preserve">       </w:t>
      </w:r>
      <w:r w:rsidRPr="003E3E59">
        <w:rPr>
          <w:lang w:val="nl-NL" w:bidi="nl-NL"/>
        </w:rPr>
        <w:t>Gehaktbal €</w:t>
      </w:r>
      <w:r>
        <w:rPr>
          <w:lang w:val="nl-NL" w:bidi="nl-NL"/>
        </w:rPr>
        <w:t xml:space="preserve"> </w:t>
      </w:r>
      <w:r w:rsidRPr="003E3E59">
        <w:rPr>
          <w:lang w:val="nl-NL" w:bidi="nl-NL"/>
        </w:rPr>
        <w:t>2.09</w:t>
      </w:r>
    </w:p>
    <w:p w14:paraId="349C7066" w14:textId="77777777" w:rsidR="002B34F3" w:rsidRPr="003E3E59" w:rsidRDefault="002B34F3" w:rsidP="002B34F3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fijn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90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  <w:t xml:space="preserve">        </w:t>
      </w:r>
      <w:r w:rsidRPr="003E3E59">
        <w:rPr>
          <w:lang w:val="nl-NL"/>
        </w:rPr>
        <w:t>*Let op 2 dagen houdbaar</w:t>
      </w:r>
    </w:p>
    <w:p w14:paraId="7090D85C" w14:textId="77777777" w:rsidR="002B34F3" w:rsidRDefault="002B34F3" w:rsidP="002B34F3">
      <w:pPr>
        <w:rPr>
          <w:i/>
          <w:iCs/>
          <w:lang w:val="nl-NL"/>
        </w:rPr>
      </w:pPr>
    </w:p>
    <w:p w14:paraId="7FC9436B" w14:textId="77777777" w:rsidR="002B34F3" w:rsidRPr="003E3E59" w:rsidRDefault="002B34F3" w:rsidP="002B34F3">
      <w:pPr>
        <w:rPr>
          <w:i/>
          <w:iCs/>
          <w:lang w:val="nl-NL"/>
        </w:rPr>
      </w:pPr>
      <w:r w:rsidRPr="003E3E59">
        <w:rPr>
          <w:i/>
          <w:iCs/>
          <w:lang w:val="nl-NL"/>
        </w:rPr>
        <w:t>Prijswijzigingen onder voorbehoud</w:t>
      </w:r>
    </w:p>
    <w:p w14:paraId="672C65C4" w14:textId="77777777" w:rsidR="002B34F3" w:rsidRDefault="002B34F3" w:rsidP="002B34F3">
      <w:pPr>
        <w:rPr>
          <w:lang w:val="nl-NL"/>
        </w:rPr>
      </w:pPr>
    </w:p>
    <w:p w14:paraId="2D4900D2" w14:textId="77777777" w:rsidR="002B34F3" w:rsidRPr="003E3E59" w:rsidRDefault="002B34F3" w:rsidP="002B34F3">
      <w:pPr>
        <w:rPr>
          <w:lang w:val="nl-NL" w:bidi="nl-NL"/>
        </w:rPr>
        <w:sectPr w:rsidR="002B34F3" w:rsidRPr="003E3E59" w:rsidSect="002B34F3">
          <w:type w:val="continuous"/>
          <w:pgSz w:w="11906" w:h="16838"/>
          <w:pgMar w:top="936" w:right="720" w:bottom="720" w:left="720" w:header="706" w:footer="706" w:gutter="0"/>
          <w:cols w:space="708"/>
        </w:sectPr>
      </w:pPr>
    </w:p>
    <w:p w14:paraId="64B1525A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>Bezorg tijdstip:</w:t>
      </w:r>
      <w:r w:rsidRPr="003E3E59">
        <w:rPr>
          <w:lang w:val="nl-NL"/>
        </w:rPr>
        <w:tab/>
      </w:r>
      <w:r w:rsidRPr="003E3E59">
        <w:rPr>
          <w:lang w:val="nl-NL"/>
        </w:rPr>
        <w:tab/>
        <w:t>8.30  - 14.30 uur</w:t>
      </w:r>
    </w:p>
    <w:p w14:paraId="01B12D47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 xml:space="preserve">Kosten: 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€ 3,50 </w:t>
      </w:r>
    </w:p>
    <w:p w14:paraId="0522A376" w14:textId="77777777" w:rsidR="002B34F3" w:rsidRPr="003E3E59" w:rsidRDefault="002B34F3" w:rsidP="002B34F3">
      <w:pPr>
        <w:rPr>
          <w:lang w:val="nl-NL"/>
        </w:rPr>
      </w:pPr>
    </w:p>
    <w:p w14:paraId="1CE58EDC" w14:textId="77777777" w:rsidR="002B34F3" w:rsidRPr="003E3E59" w:rsidRDefault="002B34F3" w:rsidP="002B34F3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Donderdag bezorging</w:t>
      </w:r>
    </w:p>
    <w:p w14:paraId="2DA63FBE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Dieren</w:t>
      </w:r>
    </w:p>
    <w:p w14:paraId="5DE81E99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Laag – Soeren</w:t>
      </w:r>
    </w:p>
    <w:p w14:paraId="2CEAA91D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Beekbergen</w:t>
      </w:r>
    </w:p>
    <w:p w14:paraId="4166914E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Loenen</w:t>
      </w:r>
    </w:p>
    <w:p w14:paraId="16E13A06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Eerbeek</w:t>
      </w:r>
    </w:p>
    <w:p w14:paraId="597BC61B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Ugchelen</w:t>
      </w:r>
    </w:p>
    <w:p w14:paraId="7C6BD00C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Hall</w:t>
      </w:r>
    </w:p>
    <w:p w14:paraId="4F195F2F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Brummen</w:t>
      </w:r>
    </w:p>
    <w:p w14:paraId="1D2AC3DA" w14:textId="503B4D52" w:rsidR="002B34F3" w:rsidRPr="002B34F3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Leuvenheim</w:t>
      </w:r>
    </w:p>
    <w:p w14:paraId="0CA8554B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 xml:space="preserve">( Bezorgen vanaf 3 maaltijden)   </w:t>
      </w:r>
    </w:p>
    <w:p w14:paraId="30DCE295" w14:textId="77777777" w:rsidR="002B34F3" w:rsidRPr="003E3E59" w:rsidRDefault="002B34F3" w:rsidP="002B34F3">
      <w:pPr>
        <w:rPr>
          <w:lang w:val="nl-NL"/>
        </w:rPr>
      </w:pPr>
    </w:p>
    <w:p w14:paraId="24ED3AC8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 xml:space="preserve">Naam:……………………………………………           </w:t>
      </w:r>
    </w:p>
    <w:p w14:paraId="3BF4DD87" w14:textId="77777777" w:rsidR="002B34F3" w:rsidRPr="003E3E59" w:rsidRDefault="002B34F3" w:rsidP="002B34F3">
      <w:pPr>
        <w:rPr>
          <w:lang w:val="nl-NL"/>
        </w:rPr>
      </w:pPr>
      <w:r>
        <w:rPr>
          <w:lang w:val="nl-NL"/>
        </w:rPr>
        <w:t>A</w:t>
      </w:r>
      <w:r w:rsidRPr="003E3E59">
        <w:rPr>
          <w:lang w:val="nl-NL"/>
        </w:rPr>
        <w:t>dres:…</w:t>
      </w:r>
      <w:r>
        <w:rPr>
          <w:lang w:val="nl-NL"/>
        </w:rPr>
        <w:t>……….</w:t>
      </w:r>
      <w:r w:rsidRPr="003E3E59">
        <w:rPr>
          <w:lang w:val="nl-NL"/>
        </w:rPr>
        <w:t>………………………………..</w:t>
      </w:r>
    </w:p>
    <w:p w14:paraId="3BE359D6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>Plaats:…………………………………………...</w:t>
      </w:r>
    </w:p>
    <w:p w14:paraId="1BFA3FC2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>Postcode:……………………………………….</w:t>
      </w:r>
    </w:p>
    <w:p w14:paraId="6A6CC739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>Telefoon nummer:……..……………………..</w:t>
      </w:r>
    </w:p>
    <w:p w14:paraId="6A23B610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>Bezorgdatum:………………………………….</w:t>
      </w:r>
    </w:p>
    <w:p w14:paraId="770C7447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>Ophaal datum:…………………………………</w:t>
      </w:r>
    </w:p>
    <w:p w14:paraId="33D5BA49" w14:textId="77777777" w:rsidR="002B34F3" w:rsidRPr="003E3E59" w:rsidRDefault="002B34F3" w:rsidP="002B34F3">
      <w:pPr>
        <w:rPr>
          <w:lang w:val="nl-NL"/>
        </w:rPr>
      </w:pPr>
      <w:r w:rsidRPr="003E3E59">
        <w:rPr>
          <w:noProof/>
        </w:rPr>
        <w:drawing>
          <wp:anchor distT="0" distB="0" distL="114300" distR="114300" simplePos="0" relativeHeight="251660288" behindDoc="1" locked="0" layoutInCell="1" allowOverlap="1" wp14:anchorId="2C46E935" wp14:editId="376D563E">
            <wp:simplePos x="0" y="0"/>
            <wp:positionH relativeFrom="column">
              <wp:posOffset>3208655</wp:posOffset>
            </wp:positionH>
            <wp:positionV relativeFrom="paragraph">
              <wp:posOffset>127000</wp:posOffset>
            </wp:positionV>
            <wp:extent cx="3897630" cy="960120"/>
            <wp:effectExtent l="0" t="0" r="7620" b="0"/>
            <wp:wrapNone/>
            <wp:docPr id="12621056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84AFA" w14:textId="77777777" w:rsidR="002B34F3" w:rsidRPr="003E3E59" w:rsidRDefault="002B34F3" w:rsidP="002B34F3">
      <w:pPr>
        <w:rPr>
          <w:lang w:val="nl-NL" w:bidi="nl-NL"/>
        </w:rPr>
      </w:pPr>
      <w:r w:rsidRPr="003E3E59">
        <w:rPr>
          <w:lang w:val="nl-NL"/>
        </w:rPr>
        <w:t>Contant/pin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 xml:space="preserve"> </w:t>
      </w:r>
    </w:p>
    <w:p w14:paraId="3B412519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 w:bidi="nl-NL"/>
        </w:rPr>
        <w:t>Automatisch incasso</w:t>
      </w:r>
      <w:r w:rsidRPr="003E3E59">
        <w:rPr>
          <w:lang w:val="nl-NL" w:bidi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4D390679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 xml:space="preserve">Bezorgen      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1FBA3A5C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 xml:space="preserve">Ophalen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   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465D8C33" w14:textId="77777777" w:rsidR="002B34F3" w:rsidRDefault="002B34F3" w:rsidP="002B34F3">
      <w:pPr>
        <w:rPr>
          <w:lang w:val="nl-NL"/>
        </w:rPr>
      </w:pPr>
    </w:p>
    <w:p w14:paraId="0DD863E3" w14:textId="77777777" w:rsidR="002B34F3" w:rsidRDefault="002B34F3" w:rsidP="002B34F3">
      <w:pPr>
        <w:rPr>
          <w:lang w:val="nl-NL"/>
        </w:rPr>
      </w:pPr>
    </w:p>
    <w:p w14:paraId="417CA965" w14:textId="77777777" w:rsidR="002B34F3" w:rsidRPr="003E3E59" w:rsidRDefault="002B34F3" w:rsidP="002B34F3">
      <w:pPr>
        <w:rPr>
          <w:b/>
          <w:bCs/>
          <w:u w:val="single"/>
          <w:lang w:val="nl-NL"/>
        </w:rPr>
      </w:pPr>
    </w:p>
    <w:p w14:paraId="667B6ECA" w14:textId="77777777" w:rsidR="002B34F3" w:rsidRPr="003E3E59" w:rsidRDefault="002B34F3" w:rsidP="002B34F3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Vrijdag bezorging</w:t>
      </w:r>
    </w:p>
    <w:p w14:paraId="28563930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Spankeren</w:t>
      </w:r>
    </w:p>
    <w:p w14:paraId="0EDCBF4E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Ellecom</w:t>
      </w:r>
    </w:p>
    <w:p w14:paraId="45A3D725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De Steeg</w:t>
      </w:r>
    </w:p>
    <w:p w14:paraId="39818F0B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Doesburg</w:t>
      </w:r>
    </w:p>
    <w:p w14:paraId="3A59625A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Rheden</w:t>
      </w:r>
    </w:p>
    <w:p w14:paraId="121EE9DE" w14:textId="77777777" w:rsidR="002B34F3" w:rsidRPr="003E3E59" w:rsidRDefault="002B34F3" w:rsidP="002B34F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Velp</w:t>
      </w:r>
    </w:p>
    <w:p w14:paraId="46FEB4F4" w14:textId="77777777" w:rsidR="002B34F3" w:rsidRDefault="002B34F3" w:rsidP="002B34F3">
      <w:pPr>
        <w:rPr>
          <w:lang w:val="nl-NL"/>
        </w:rPr>
      </w:pPr>
    </w:p>
    <w:p w14:paraId="3470BD2C" w14:textId="77777777" w:rsidR="002B34F3" w:rsidRPr="003E3E59" w:rsidRDefault="002B34F3" w:rsidP="002B34F3">
      <w:pPr>
        <w:rPr>
          <w:lang w:val="nl-NL"/>
        </w:rPr>
      </w:pPr>
    </w:p>
    <w:p w14:paraId="7735FD29" w14:textId="77777777" w:rsidR="002B34F3" w:rsidRDefault="002B34F3" w:rsidP="002B34F3">
      <w:pPr>
        <w:rPr>
          <w:lang w:val="nl-NL"/>
        </w:rPr>
      </w:pPr>
    </w:p>
    <w:p w14:paraId="6D3E07E0" w14:textId="77777777" w:rsidR="002B34F3" w:rsidRDefault="002B34F3" w:rsidP="002B34F3">
      <w:pPr>
        <w:rPr>
          <w:lang w:val="nl-NL"/>
        </w:rPr>
      </w:pPr>
    </w:p>
    <w:p w14:paraId="7FC1117C" w14:textId="77777777" w:rsidR="002B34F3" w:rsidRPr="003E3E59" w:rsidRDefault="002B34F3" w:rsidP="002B34F3">
      <w:pPr>
        <w:rPr>
          <w:lang w:val="nl-NL"/>
        </w:rPr>
      </w:pPr>
      <w:r w:rsidRPr="003E3E59"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5A624B24" w14:textId="2CC8BEA7" w:rsidR="00370220" w:rsidRPr="00013CB5" w:rsidRDefault="002B34F3" w:rsidP="002B34F3">
      <w:pPr>
        <w:rPr>
          <w:lang w:val="nl-NL"/>
        </w:rPr>
      </w:pPr>
      <w:r w:rsidRPr="003E3E59"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  <w:bookmarkEnd w:id="0"/>
    </w:p>
    <w:p w14:paraId="07E97A06" w14:textId="77777777" w:rsidR="00370220" w:rsidRDefault="00370220" w:rsidP="00370220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22FAF8C5" w14:textId="77777777" w:rsidR="00370220" w:rsidRDefault="00370220" w:rsidP="00370220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11266713" w14:textId="77777777" w:rsidR="00370220" w:rsidRPr="00013CB5" w:rsidRDefault="00370220" w:rsidP="00370220">
      <w:pPr>
        <w:rPr>
          <w:lang w:val="nl-NL"/>
        </w:rPr>
      </w:pPr>
      <w:r>
        <w:rPr>
          <w:lang w:val="nl-NL"/>
        </w:rPr>
        <w:t xml:space="preserve"> </w:t>
      </w:r>
    </w:p>
    <w:p w14:paraId="21C7ADB4" w14:textId="445AB976" w:rsidR="00D31182" w:rsidRDefault="00D31182" w:rsidP="00D31182">
      <w:pPr>
        <w:rPr>
          <w:lang w:val="nl-NL"/>
        </w:rPr>
      </w:pPr>
    </w:p>
    <w:p w14:paraId="045FA80A" w14:textId="77777777" w:rsidR="00D31182" w:rsidRDefault="00D31182" w:rsidP="00D31182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021C9652" w14:textId="548D0CC5" w:rsidR="00F43A86" w:rsidRPr="00013CB5" w:rsidRDefault="00F43A86" w:rsidP="00D31182">
      <w:pPr>
        <w:rPr>
          <w:lang w:val="nl-NL"/>
        </w:rPr>
      </w:pPr>
    </w:p>
    <w:sectPr w:rsidR="00F43A86" w:rsidRPr="00013CB5" w:rsidSect="00013CB5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8D527" w14:textId="77777777" w:rsidR="00505BE0" w:rsidRDefault="00505BE0" w:rsidP="00863BF4">
      <w:r>
        <w:separator/>
      </w:r>
    </w:p>
  </w:endnote>
  <w:endnote w:type="continuationSeparator" w:id="0">
    <w:p w14:paraId="19CBB268" w14:textId="77777777" w:rsidR="00505BE0" w:rsidRDefault="00505BE0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0DE89" w14:textId="77777777" w:rsidR="00505BE0" w:rsidRDefault="00505BE0" w:rsidP="00863BF4">
      <w:r>
        <w:separator/>
      </w:r>
    </w:p>
  </w:footnote>
  <w:footnote w:type="continuationSeparator" w:id="0">
    <w:p w14:paraId="24F8DC7F" w14:textId="77777777" w:rsidR="00505BE0" w:rsidRDefault="00505BE0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3936448">
    <w:abstractNumId w:val="8"/>
  </w:num>
  <w:num w:numId="2" w16cid:durableId="188495745">
    <w:abstractNumId w:val="11"/>
  </w:num>
  <w:num w:numId="3" w16cid:durableId="2053797639">
    <w:abstractNumId w:val="19"/>
  </w:num>
  <w:num w:numId="4" w16cid:durableId="1436484195">
    <w:abstractNumId w:val="7"/>
  </w:num>
  <w:num w:numId="5" w16cid:durableId="605963667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1323044950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893932779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194998888">
    <w:abstractNumId w:val="14"/>
  </w:num>
  <w:num w:numId="9" w16cid:durableId="340814851">
    <w:abstractNumId w:val="4"/>
  </w:num>
  <w:num w:numId="10" w16cid:durableId="1492722327">
    <w:abstractNumId w:val="18"/>
  </w:num>
  <w:num w:numId="11" w16cid:durableId="1037245091">
    <w:abstractNumId w:val="3"/>
  </w:num>
  <w:num w:numId="12" w16cid:durableId="325791085">
    <w:abstractNumId w:val="17"/>
  </w:num>
  <w:num w:numId="13" w16cid:durableId="1236938889">
    <w:abstractNumId w:val="16"/>
  </w:num>
  <w:num w:numId="14" w16cid:durableId="706297726">
    <w:abstractNumId w:val="6"/>
  </w:num>
  <w:num w:numId="15" w16cid:durableId="765464990">
    <w:abstractNumId w:val="13"/>
  </w:num>
  <w:num w:numId="16" w16cid:durableId="1523008116">
    <w:abstractNumId w:val="15"/>
  </w:num>
  <w:num w:numId="17" w16cid:durableId="125130362">
    <w:abstractNumId w:val="5"/>
  </w:num>
  <w:num w:numId="18" w16cid:durableId="462044581">
    <w:abstractNumId w:val="1"/>
  </w:num>
  <w:num w:numId="19" w16cid:durableId="1774936649">
    <w:abstractNumId w:val="0"/>
  </w:num>
  <w:num w:numId="20" w16cid:durableId="1538852299">
    <w:abstractNumId w:val="10"/>
  </w:num>
  <w:num w:numId="21" w16cid:durableId="286593155">
    <w:abstractNumId w:val="2"/>
  </w:num>
  <w:num w:numId="22" w16cid:durableId="304700671">
    <w:abstractNumId w:val="9"/>
  </w:num>
  <w:num w:numId="23" w16cid:durableId="5832197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3385E"/>
    <w:rsid w:val="00073EB8"/>
    <w:rsid w:val="00080478"/>
    <w:rsid w:val="000875C9"/>
    <w:rsid w:val="000E13A9"/>
    <w:rsid w:val="000F3F61"/>
    <w:rsid w:val="00131DE3"/>
    <w:rsid w:val="001504BB"/>
    <w:rsid w:val="001627C2"/>
    <w:rsid w:val="00180748"/>
    <w:rsid w:val="001A0624"/>
    <w:rsid w:val="001C6291"/>
    <w:rsid w:val="001D3E79"/>
    <w:rsid w:val="001E2E8A"/>
    <w:rsid w:val="002071BA"/>
    <w:rsid w:val="00231D79"/>
    <w:rsid w:val="0026738E"/>
    <w:rsid w:val="002865F8"/>
    <w:rsid w:val="00296FA7"/>
    <w:rsid w:val="00297910"/>
    <w:rsid w:val="002A0E09"/>
    <w:rsid w:val="002B34F3"/>
    <w:rsid w:val="002B7AB7"/>
    <w:rsid w:val="002D23EE"/>
    <w:rsid w:val="002E5918"/>
    <w:rsid w:val="00332370"/>
    <w:rsid w:val="00332BE1"/>
    <w:rsid w:val="00340699"/>
    <w:rsid w:val="0034069C"/>
    <w:rsid w:val="00350A25"/>
    <w:rsid w:val="003647BB"/>
    <w:rsid w:val="00370220"/>
    <w:rsid w:val="003C0B46"/>
    <w:rsid w:val="003C46EF"/>
    <w:rsid w:val="003D6FE8"/>
    <w:rsid w:val="00414092"/>
    <w:rsid w:val="0042448C"/>
    <w:rsid w:val="00424E4F"/>
    <w:rsid w:val="00441818"/>
    <w:rsid w:val="00496A1C"/>
    <w:rsid w:val="004D4F7B"/>
    <w:rsid w:val="004E6F3C"/>
    <w:rsid w:val="004E7C52"/>
    <w:rsid w:val="004F4F58"/>
    <w:rsid w:val="004F5627"/>
    <w:rsid w:val="004F6E52"/>
    <w:rsid w:val="004F6EE4"/>
    <w:rsid w:val="00505BE0"/>
    <w:rsid w:val="0050743B"/>
    <w:rsid w:val="00582D83"/>
    <w:rsid w:val="00591117"/>
    <w:rsid w:val="005D4F4B"/>
    <w:rsid w:val="006758C3"/>
    <w:rsid w:val="00710724"/>
    <w:rsid w:val="007172F5"/>
    <w:rsid w:val="00736163"/>
    <w:rsid w:val="007515D7"/>
    <w:rsid w:val="007F2ECA"/>
    <w:rsid w:val="00817B4E"/>
    <w:rsid w:val="00823CF4"/>
    <w:rsid w:val="00834C6A"/>
    <w:rsid w:val="00863BF4"/>
    <w:rsid w:val="00871502"/>
    <w:rsid w:val="008A7BCF"/>
    <w:rsid w:val="008D0671"/>
    <w:rsid w:val="008D1CFB"/>
    <w:rsid w:val="008D6B5C"/>
    <w:rsid w:val="008F610E"/>
    <w:rsid w:val="00932501"/>
    <w:rsid w:val="009410FF"/>
    <w:rsid w:val="00952F72"/>
    <w:rsid w:val="0095571F"/>
    <w:rsid w:val="00965D7C"/>
    <w:rsid w:val="009801AD"/>
    <w:rsid w:val="009A5CBA"/>
    <w:rsid w:val="009E5169"/>
    <w:rsid w:val="00A335DE"/>
    <w:rsid w:val="00A35076"/>
    <w:rsid w:val="00A55E56"/>
    <w:rsid w:val="00A71960"/>
    <w:rsid w:val="00A933CB"/>
    <w:rsid w:val="00AA6EAC"/>
    <w:rsid w:val="00AB59EB"/>
    <w:rsid w:val="00AC5C8B"/>
    <w:rsid w:val="00AD26BA"/>
    <w:rsid w:val="00AD5500"/>
    <w:rsid w:val="00AE7073"/>
    <w:rsid w:val="00B05830"/>
    <w:rsid w:val="00B254E5"/>
    <w:rsid w:val="00B50506"/>
    <w:rsid w:val="00B86CAA"/>
    <w:rsid w:val="00B878E6"/>
    <w:rsid w:val="00BA259A"/>
    <w:rsid w:val="00BD50E9"/>
    <w:rsid w:val="00BF1BA9"/>
    <w:rsid w:val="00C04C2D"/>
    <w:rsid w:val="00C16371"/>
    <w:rsid w:val="00C43F44"/>
    <w:rsid w:val="00C53FDF"/>
    <w:rsid w:val="00C54604"/>
    <w:rsid w:val="00C94A06"/>
    <w:rsid w:val="00CA2AB0"/>
    <w:rsid w:val="00CB76CE"/>
    <w:rsid w:val="00CD5D87"/>
    <w:rsid w:val="00D100BF"/>
    <w:rsid w:val="00D21CA1"/>
    <w:rsid w:val="00D26B28"/>
    <w:rsid w:val="00D31182"/>
    <w:rsid w:val="00D4356D"/>
    <w:rsid w:val="00D4547B"/>
    <w:rsid w:val="00D61AE3"/>
    <w:rsid w:val="00D71CE4"/>
    <w:rsid w:val="00D7738F"/>
    <w:rsid w:val="00E30D68"/>
    <w:rsid w:val="00E364B6"/>
    <w:rsid w:val="00E377F2"/>
    <w:rsid w:val="00E53835"/>
    <w:rsid w:val="00E608FD"/>
    <w:rsid w:val="00E868F4"/>
    <w:rsid w:val="00E947FD"/>
    <w:rsid w:val="00EC1129"/>
    <w:rsid w:val="00EF471E"/>
    <w:rsid w:val="00F035A0"/>
    <w:rsid w:val="00F25CCD"/>
    <w:rsid w:val="00F33349"/>
    <w:rsid w:val="00F34DED"/>
    <w:rsid w:val="00F43A86"/>
    <w:rsid w:val="00FC2F8C"/>
    <w:rsid w:val="00FD6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oes\AppData\Roaming\Microsoft\Templates\Controlelijst%20koken%20voor%20beginners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koken voor beginners</Template>
  <TotalTime>0</TotalTime>
  <Pages>2</Pages>
  <Words>680</Words>
  <Characters>3743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2026-06-15T21:18:00Z</dcterms:created>
  <dcterms:modified xsi:type="dcterms:W3CDTF">2026-06-15T21:18:00Z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