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460AF" w14:textId="3070FD38" w:rsidR="00BD50E9" w:rsidRDefault="004F6EE4" w:rsidP="002071BA">
      <w:pPr>
        <w:pStyle w:val="Titel"/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</w:pPr>
      <w:r w:rsidRPr="00013CB5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1C5FC3AA" wp14:editId="3BB39F4B">
                <wp:simplePos x="0" y="0"/>
                <wp:positionH relativeFrom="page">
                  <wp:posOffset>-883920</wp:posOffset>
                </wp:positionH>
                <wp:positionV relativeFrom="page">
                  <wp:posOffset>360680</wp:posOffset>
                </wp:positionV>
                <wp:extent cx="9258300" cy="1371600"/>
                <wp:effectExtent l="180975" t="63500" r="66675" b="69850"/>
                <wp:wrapNone/>
                <wp:docPr id="1" name="Groep 20" title="Banner met foto van roerbakgerec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0" cy="1371600"/>
                          <a:chOff x="-2160" y="360"/>
                          <a:chExt cx="14580" cy="2160"/>
                        </a:xfrm>
                      </wpg:grpSpPr>
                      <wps:wsp>
                        <wps:cNvPr id="2" name="Rechthoek 21" descr="stirfry.jpg" title="Foto van roerbakgerecht"/>
                        <wps:cNvSpPr>
                          <a:spLocks noChangeArrowheads="1"/>
                        </wps:cNvSpPr>
                        <wps:spPr bwMode="auto">
                          <a:xfrm>
                            <a:off x="6660" y="360"/>
                            <a:ext cx="5760" cy="21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/>
                            <a:srcRect/>
                            <a:stretch>
                              <a:fillRect/>
                            </a:stretch>
                          </a:blip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AutoVorm 22"/>
                        <wps:cNvSpPr>
                          <a:spLocks noChangeArrowheads="1"/>
                        </wps:cNvSpPr>
                        <wps:spPr bwMode="auto">
                          <a:xfrm>
                            <a:off x="-2160" y="360"/>
                            <a:ext cx="10417" cy="2160"/>
                          </a:xfrm>
                          <a:prstGeom prst="parallelogram">
                            <a:avLst>
                              <a:gd name="adj" fmla="val 6463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C4A5B" id="Groep 20" o:spid="_x0000_s1026" alt="Titel: Banner met foto van roerbakgerecht" style="position:absolute;margin-left:-69.6pt;margin-top:28.4pt;width:729pt;height:108pt;z-index:-251658240;mso-position-horizontal-relative:page;mso-position-vertical-relative:page" coordorigin="-2160,360" coordsize="1458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gEs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BwgAA&#10;BLAAAAAHAHMAdABpAHIAZgByAHkAAAABAAAAAAAAAAAAAAAAAAAAAAAAAAEAAAAAAAAAAAAABLAA&#10;AAHCAAAAAAAAAAAAAAAAAAAAAAEAAAAAAAAAAAAAAAAAAAAAAAAAEAAAAAEAAAAAAABudWxsAAAA&#10;AgAAAAZib3VuZHNPYmpjAAAAAQAAAAAAAFJjdDEAAAAEAAAAAFRvcCBsb25nAAAAAAAAAABMZWZ0&#10;bG9uZwAAAAAAAAAAQnRvbWxvbmcAAAHCAAAAAFJnaHRsb25nAAAEs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wgAAAABS&#10;Z2h0bG9uZwAABL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BRFAAAAAQAAAKAAAAA8AAAB4AAAcIAAABQpABgAAf/Y/+0ADEFkb2JlX0NN&#10;AAH/7gAOQWRvYmUAZIAAAAAB/9sAhAAMCAgICQgMCQkMEQsKCxEVDwwMDxUYExMVExMYEQwMDAwM&#10;DBEMDAwMDAwMDAwMDAwMDAwMDAwMDAwMDAwMDAwMAQ0LCw0ODRAODhAUDg4OFBQODg4OFBEMDAwM&#10;DBERDAwMDAwMEQwMDAwMDAwMDAwMDAwMDAwMDAwMDAwMDAwMDAz/wAARCAA8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">
                <v:rect id="Rechthoek 21" o:spid="_x0000_s1027" alt="stirfry.jpg" style="position:absolute;left:6660;top:360;width:57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" strokecolor="#086200 [3207]" strokeweight="10pt">
                  <v:fill r:id="rId12" o:title="stirfry" recolor="t" rotate="t" type="frame"/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Vorm 22" o:spid="_x0000_s1028" type="#_x0000_t7" style="position:absolute;left:-2160;top:360;width:1041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" adj="2895" fillcolor="#5aa900 [3204]" strokecolor="#086200 [3207]" strokeweight="10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="002071B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Keurslager van der Horst Maaltijden</w:t>
      </w:r>
      <w:r w:rsidR="00BD50E9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lijst</w:t>
      </w:r>
    </w:p>
    <w:p w14:paraId="421777C7" w14:textId="06FAB3FA" w:rsidR="00BD50E9" w:rsidRPr="00BD50E9" w:rsidRDefault="00BD50E9" w:rsidP="00BD50E9">
      <w:pPr>
        <w:pStyle w:val="Titel"/>
        <w:rPr>
          <w:rFonts w:ascii="Palatino Linotype" w:eastAsia="Palatino Linotype" w:hAnsi="Palatino Linotype" w:cs="Palatino Linotype"/>
          <w:b/>
          <w:i/>
          <w:sz w:val="30"/>
          <w:szCs w:val="30"/>
          <w:lang w:val="nl-NL" w:bidi="nl-NL"/>
        </w:rPr>
      </w:pPr>
      <w:r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bezorg- afhaaldag</w:t>
      </w:r>
      <w:r w:rsidR="00CE5C85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  <w:r w:rsidR="00191BA4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1</w:t>
      </w:r>
      <w:r w:rsidR="007E38B3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8</w:t>
      </w:r>
      <w:r w:rsidR="00FB3B5C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/ </w:t>
      </w:r>
      <w:r w:rsidR="007E38B3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19</w:t>
      </w:r>
      <w:r w:rsidR="00FB3B5C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juni</w:t>
      </w:r>
      <w:r w:rsidR="00FA1C7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  <w:r w:rsidR="002071B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</w:p>
    <w:p w14:paraId="4E7AFCA2" w14:textId="77777777" w:rsidR="00BD50E9" w:rsidRPr="007E38B3" w:rsidRDefault="00BD50E9" w:rsidP="000875C9">
      <w:pPr>
        <w:rPr>
          <w:sz w:val="22"/>
          <w:szCs w:val="22"/>
          <w:lang w:val="nl-NL" w:bidi="nl-NL"/>
        </w:rPr>
      </w:pPr>
      <w:r w:rsidRPr="007E38B3">
        <w:rPr>
          <w:sz w:val="22"/>
          <w:szCs w:val="22"/>
          <w:lang w:val="nl-NL" w:bidi="nl-NL"/>
        </w:rPr>
        <w:t>Bereiding maaltijden.</w:t>
      </w:r>
    </w:p>
    <w:p w14:paraId="36A3501C" w14:textId="0C85428B" w:rsidR="0026738E" w:rsidRPr="007E38B3" w:rsidRDefault="000875C9" w:rsidP="000875C9">
      <w:pPr>
        <w:rPr>
          <w:sz w:val="22"/>
          <w:szCs w:val="22"/>
          <w:lang w:val="nl-NL" w:bidi="nl-NL"/>
        </w:rPr>
      </w:pPr>
      <w:r w:rsidRPr="007E38B3">
        <w:rPr>
          <w:sz w:val="22"/>
          <w:szCs w:val="22"/>
          <w:lang w:val="nl-NL" w:bidi="nl-NL"/>
        </w:rPr>
        <w:t>De maaltijden zijn 7 dagen houdbaar in uw koelkast bij 1-4 ºC</w:t>
      </w:r>
      <w:r w:rsidR="0026738E" w:rsidRPr="007E38B3">
        <w:rPr>
          <w:sz w:val="22"/>
          <w:szCs w:val="22"/>
          <w:lang w:val="nl-NL" w:bidi="nl-NL"/>
        </w:rPr>
        <w:t>. U kunt de maaltijden ook invriezen. Alle gerechten worden geleverd in een magnetronbestendige verpakking. Magnetron instellen op 600 Watt</w:t>
      </w:r>
      <w:r w:rsidR="00D71CE4" w:rsidRPr="007E38B3">
        <w:rPr>
          <w:sz w:val="22"/>
          <w:szCs w:val="22"/>
          <w:lang w:val="nl-NL" w:bidi="nl-NL"/>
        </w:rPr>
        <w:t xml:space="preserve"> 4 a 5 minuten</w:t>
      </w:r>
      <w:r w:rsidR="0026738E" w:rsidRPr="007E38B3">
        <w:rPr>
          <w:sz w:val="22"/>
          <w:szCs w:val="22"/>
          <w:lang w:val="nl-NL" w:bidi="nl-NL"/>
        </w:rPr>
        <w:t xml:space="preserve">. De gerechten worden koud afgeleverd. </w:t>
      </w:r>
      <w:r w:rsidR="00E30D68" w:rsidRPr="007E38B3">
        <w:rPr>
          <w:sz w:val="22"/>
          <w:szCs w:val="22"/>
          <w:lang w:val="nl-NL" w:bidi="nl-NL"/>
        </w:rPr>
        <w:t>Wekelijk</w:t>
      </w:r>
      <w:r w:rsidR="000E13A9" w:rsidRPr="007E38B3">
        <w:rPr>
          <w:sz w:val="22"/>
          <w:szCs w:val="22"/>
          <w:lang w:val="nl-NL" w:bidi="nl-NL"/>
        </w:rPr>
        <w:t>s</w:t>
      </w:r>
      <w:r w:rsidR="00E30D68" w:rsidRPr="007E38B3">
        <w:rPr>
          <w:sz w:val="22"/>
          <w:szCs w:val="22"/>
          <w:lang w:val="nl-NL" w:bidi="nl-NL"/>
        </w:rPr>
        <w:t xml:space="preserve"> bieden wij een ander assortiment aan.</w:t>
      </w:r>
      <w:r w:rsidR="00FB3B5C" w:rsidRPr="007E38B3">
        <w:rPr>
          <w:sz w:val="22"/>
          <w:szCs w:val="22"/>
          <w:lang w:val="nl-NL" w:bidi="nl-NL"/>
        </w:rPr>
        <w:t xml:space="preserve"> Wij ontvangen uw bestelling graag voor </w:t>
      </w:r>
      <w:r w:rsidR="001209C4" w:rsidRPr="007E38B3">
        <w:rPr>
          <w:sz w:val="22"/>
          <w:szCs w:val="22"/>
          <w:lang w:val="nl-NL" w:bidi="nl-NL"/>
        </w:rPr>
        <w:t>1</w:t>
      </w:r>
      <w:r w:rsidR="007E38B3" w:rsidRPr="007E38B3">
        <w:rPr>
          <w:sz w:val="22"/>
          <w:szCs w:val="22"/>
          <w:lang w:val="nl-NL" w:bidi="nl-NL"/>
        </w:rPr>
        <w:t>3</w:t>
      </w:r>
      <w:r w:rsidR="003A22FC" w:rsidRPr="007E38B3">
        <w:rPr>
          <w:sz w:val="22"/>
          <w:szCs w:val="22"/>
          <w:lang w:val="nl-NL" w:bidi="nl-NL"/>
        </w:rPr>
        <w:t xml:space="preserve"> juni</w:t>
      </w:r>
      <w:r w:rsidR="00FB3B5C" w:rsidRPr="007E38B3">
        <w:rPr>
          <w:sz w:val="22"/>
          <w:szCs w:val="22"/>
          <w:lang w:val="nl-NL" w:bidi="nl-NL"/>
        </w:rPr>
        <w:t>.</w:t>
      </w:r>
      <w:r w:rsidR="00E30D68" w:rsidRPr="007E38B3">
        <w:rPr>
          <w:sz w:val="22"/>
          <w:szCs w:val="22"/>
          <w:lang w:val="nl-NL" w:bidi="nl-NL"/>
        </w:rPr>
        <w:t xml:space="preserve"> </w:t>
      </w:r>
    </w:p>
    <w:p w14:paraId="6A845E9E" w14:textId="77777777" w:rsidR="00E30D68" w:rsidRPr="007E38B3" w:rsidRDefault="00E30D68" w:rsidP="000875C9">
      <w:pPr>
        <w:rPr>
          <w:sz w:val="8"/>
          <w:szCs w:val="8"/>
          <w:lang w:val="nl-NL" w:bidi="nl-NL"/>
        </w:rPr>
      </w:pPr>
    </w:p>
    <w:p w14:paraId="7B210F89" w14:textId="77A7DE53" w:rsidR="000875C9" w:rsidRPr="007E38B3" w:rsidRDefault="0026738E" w:rsidP="000875C9">
      <w:pPr>
        <w:rPr>
          <w:sz w:val="22"/>
          <w:szCs w:val="22"/>
          <w:lang w:val="nl-NL" w:bidi="nl-NL"/>
        </w:rPr>
      </w:pPr>
      <w:r w:rsidRPr="007E38B3">
        <w:rPr>
          <w:sz w:val="22"/>
          <w:szCs w:val="22"/>
          <w:lang w:val="nl-NL" w:bidi="nl-NL"/>
        </w:rPr>
        <w:t xml:space="preserve">Maaltijden á 400 gram € </w:t>
      </w:r>
      <w:r w:rsidR="001209C4" w:rsidRPr="007E38B3">
        <w:rPr>
          <w:sz w:val="22"/>
          <w:szCs w:val="22"/>
          <w:lang w:val="nl-NL" w:bidi="nl-NL"/>
        </w:rPr>
        <w:t>6</w:t>
      </w:r>
      <w:r w:rsidRPr="007E38B3">
        <w:rPr>
          <w:sz w:val="22"/>
          <w:szCs w:val="22"/>
          <w:lang w:val="nl-NL" w:bidi="nl-NL"/>
        </w:rPr>
        <w:t>,</w:t>
      </w:r>
      <w:r w:rsidR="00CE5C85" w:rsidRPr="007E38B3">
        <w:rPr>
          <w:sz w:val="22"/>
          <w:szCs w:val="22"/>
          <w:lang w:val="nl-NL" w:bidi="nl-NL"/>
        </w:rPr>
        <w:t>9</w:t>
      </w:r>
      <w:r w:rsidRPr="007E38B3">
        <w:rPr>
          <w:sz w:val="22"/>
          <w:szCs w:val="22"/>
          <w:lang w:val="nl-NL" w:bidi="nl-NL"/>
        </w:rPr>
        <w:t>5</w:t>
      </w:r>
    </w:p>
    <w:p w14:paraId="39EA556C" w14:textId="2397552E" w:rsidR="0026738E" w:rsidRPr="007E38B3" w:rsidRDefault="0026738E" w:rsidP="000875C9">
      <w:pPr>
        <w:rPr>
          <w:sz w:val="22"/>
          <w:szCs w:val="22"/>
          <w:lang w:val="nl-NL" w:bidi="nl-NL"/>
        </w:rPr>
      </w:pPr>
      <w:r w:rsidRPr="007E38B3">
        <w:rPr>
          <w:sz w:val="22"/>
          <w:szCs w:val="22"/>
          <w:lang w:val="nl-NL" w:bidi="nl-NL"/>
        </w:rPr>
        <w:t xml:space="preserve">Maaltijden á 500 gram € </w:t>
      </w:r>
      <w:r w:rsidR="001209C4" w:rsidRPr="007E38B3">
        <w:rPr>
          <w:sz w:val="22"/>
          <w:szCs w:val="22"/>
          <w:lang w:val="nl-NL" w:bidi="nl-NL"/>
        </w:rPr>
        <w:t>7</w:t>
      </w:r>
      <w:r w:rsidRPr="007E38B3">
        <w:rPr>
          <w:sz w:val="22"/>
          <w:szCs w:val="22"/>
          <w:lang w:val="nl-NL" w:bidi="nl-NL"/>
        </w:rPr>
        <w:t>,</w:t>
      </w:r>
      <w:r w:rsidR="00CE5C85" w:rsidRPr="007E38B3">
        <w:rPr>
          <w:sz w:val="22"/>
          <w:szCs w:val="22"/>
          <w:lang w:val="nl-NL" w:bidi="nl-NL"/>
        </w:rPr>
        <w:t>9</w:t>
      </w:r>
      <w:r w:rsidRPr="007E38B3">
        <w:rPr>
          <w:sz w:val="22"/>
          <w:szCs w:val="22"/>
          <w:lang w:val="nl-NL" w:bidi="nl-NL"/>
        </w:rPr>
        <w:t>5</w:t>
      </w:r>
      <w:r w:rsidR="007E38B3" w:rsidRPr="007E38B3">
        <w:rPr>
          <w:sz w:val="22"/>
          <w:szCs w:val="22"/>
          <w:lang w:val="nl-NL" w:bidi="nl-NL"/>
        </w:rPr>
        <w:t xml:space="preserve"> - € 9,50</w:t>
      </w:r>
    </w:p>
    <w:p w14:paraId="1035272A" w14:textId="597089EE" w:rsidR="0026738E" w:rsidRPr="007E38B3" w:rsidRDefault="0026738E" w:rsidP="000875C9">
      <w:pPr>
        <w:rPr>
          <w:sz w:val="22"/>
          <w:szCs w:val="22"/>
          <w:lang w:val="nl-NL" w:bidi="nl-NL"/>
        </w:rPr>
      </w:pPr>
      <w:r w:rsidRPr="007E38B3">
        <w:rPr>
          <w:sz w:val="22"/>
          <w:szCs w:val="22"/>
          <w:lang w:val="nl-NL" w:bidi="nl-NL"/>
        </w:rPr>
        <w:t xml:space="preserve">Maaltijden á 700 gram € </w:t>
      </w:r>
      <w:r w:rsidR="001209C4" w:rsidRPr="007E38B3">
        <w:rPr>
          <w:sz w:val="22"/>
          <w:szCs w:val="22"/>
          <w:lang w:val="nl-NL" w:bidi="nl-NL"/>
        </w:rPr>
        <w:t>9</w:t>
      </w:r>
      <w:r w:rsidRPr="007E38B3">
        <w:rPr>
          <w:sz w:val="22"/>
          <w:szCs w:val="22"/>
          <w:lang w:val="nl-NL" w:bidi="nl-NL"/>
        </w:rPr>
        <w:t>,</w:t>
      </w:r>
      <w:r w:rsidR="00CE5C85" w:rsidRPr="007E38B3">
        <w:rPr>
          <w:sz w:val="22"/>
          <w:szCs w:val="22"/>
          <w:lang w:val="nl-NL" w:bidi="nl-NL"/>
        </w:rPr>
        <w:t>9</w:t>
      </w:r>
      <w:r w:rsidRPr="007E38B3">
        <w:rPr>
          <w:sz w:val="22"/>
          <w:szCs w:val="22"/>
          <w:lang w:val="nl-NL" w:bidi="nl-NL"/>
        </w:rPr>
        <w:t>5</w:t>
      </w:r>
    </w:p>
    <w:p w14:paraId="7E96849D" w14:textId="6F6A82BA" w:rsidR="00F43A86" w:rsidRPr="007E38B3" w:rsidRDefault="00F43A86" w:rsidP="000875C9">
      <w:pPr>
        <w:rPr>
          <w:sz w:val="22"/>
          <w:szCs w:val="22"/>
          <w:lang w:val="nl-NL" w:bidi="nl-NL"/>
        </w:rPr>
      </w:pPr>
    </w:p>
    <w:p w14:paraId="642617F9" w14:textId="47283023" w:rsidR="00F43A86" w:rsidRPr="007E38B3" w:rsidRDefault="00F43A86" w:rsidP="000875C9">
      <w:pPr>
        <w:rPr>
          <w:sz w:val="22"/>
          <w:szCs w:val="22"/>
          <w:lang w:val="nl-NL" w:bidi="nl-NL"/>
        </w:rPr>
      </w:pPr>
      <w:r w:rsidRPr="007E38B3">
        <w:rPr>
          <w:sz w:val="22"/>
          <w:szCs w:val="22"/>
          <w:lang w:val="nl-NL" w:bidi="nl-NL"/>
        </w:rPr>
        <w:t xml:space="preserve">Voor het bezorgen van maaltijden rekenen wij € </w:t>
      </w:r>
      <w:r w:rsidR="00CE5C85" w:rsidRPr="007E38B3">
        <w:rPr>
          <w:sz w:val="22"/>
          <w:szCs w:val="22"/>
          <w:lang w:val="nl-NL" w:bidi="nl-NL"/>
        </w:rPr>
        <w:t>3</w:t>
      </w:r>
      <w:r w:rsidR="00EF1BA7" w:rsidRPr="007E38B3">
        <w:rPr>
          <w:sz w:val="22"/>
          <w:szCs w:val="22"/>
          <w:lang w:val="nl-NL" w:bidi="nl-NL"/>
        </w:rPr>
        <w:t>,</w:t>
      </w:r>
      <w:r w:rsidR="00191BA4" w:rsidRPr="007E38B3">
        <w:rPr>
          <w:sz w:val="22"/>
          <w:szCs w:val="22"/>
          <w:lang w:val="nl-NL" w:bidi="nl-NL"/>
        </w:rPr>
        <w:t>50</w:t>
      </w:r>
      <w:r w:rsidRPr="007E38B3">
        <w:rPr>
          <w:sz w:val="22"/>
          <w:szCs w:val="22"/>
          <w:lang w:val="nl-NL" w:bidi="nl-NL"/>
        </w:rPr>
        <w:t xml:space="preserve"> bezorgkosten.</w:t>
      </w:r>
    </w:p>
    <w:p w14:paraId="645D6D08" w14:textId="77777777" w:rsidR="003F7587" w:rsidRPr="00013CB5" w:rsidRDefault="003F7587" w:rsidP="003F7587">
      <w:pPr>
        <w:pStyle w:val="Kop1"/>
        <w:rPr>
          <w:lang w:val="nl-NL"/>
        </w:rPr>
      </w:pPr>
      <w:r>
        <w:rPr>
          <w:lang w:val="nl-NL" w:bidi="nl-NL"/>
        </w:rPr>
        <w:t>Keuze maaltijden</w:t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</w:r>
      <w:r w:rsidRPr="001C6291">
        <w:rPr>
          <w:sz w:val="26"/>
          <w:szCs w:val="26"/>
          <w:lang w:val="nl-NL" w:bidi="nl-NL"/>
        </w:rPr>
        <w:t xml:space="preserve"> </w:t>
      </w:r>
      <w:r>
        <w:rPr>
          <w:sz w:val="26"/>
          <w:szCs w:val="26"/>
          <w:lang w:val="nl-NL" w:bidi="nl-NL"/>
        </w:rPr>
        <w:t xml:space="preserve">   </w:t>
      </w:r>
      <w:r w:rsidRPr="001C6291">
        <w:rPr>
          <w:sz w:val="26"/>
          <w:szCs w:val="26"/>
          <w:lang w:val="nl-NL" w:bidi="nl-NL"/>
        </w:rPr>
        <w:t xml:space="preserve">   gewicht</w:t>
      </w:r>
      <w:r w:rsidRPr="001C6291">
        <w:rPr>
          <w:sz w:val="26"/>
          <w:szCs w:val="26"/>
          <w:lang w:val="nl-NL" w:bidi="nl-NL"/>
        </w:rPr>
        <w:tab/>
      </w:r>
      <w:r>
        <w:rPr>
          <w:sz w:val="26"/>
          <w:szCs w:val="26"/>
          <w:lang w:val="nl-NL" w:bidi="nl-NL"/>
        </w:rPr>
        <w:t xml:space="preserve"> in gram:</w:t>
      </w:r>
      <w:r w:rsidRPr="001C6291">
        <w:rPr>
          <w:sz w:val="26"/>
          <w:szCs w:val="26"/>
          <w:lang w:val="nl-NL" w:bidi="nl-NL"/>
        </w:rPr>
        <w:t xml:space="preserve"> 400</w:t>
      </w:r>
      <w:r>
        <w:rPr>
          <w:sz w:val="26"/>
          <w:szCs w:val="26"/>
          <w:lang w:val="nl-NL" w:bidi="nl-NL"/>
        </w:rPr>
        <w:t xml:space="preserve"> </w:t>
      </w:r>
      <w:r w:rsidRPr="001C6291">
        <w:rPr>
          <w:sz w:val="26"/>
          <w:szCs w:val="26"/>
          <w:lang w:val="nl-NL" w:bidi="nl-NL"/>
        </w:rPr>
        <w:t xml:space="preserve"> l </w:t>
      </w:r>
      <w:r>
        <w:rPr>
          <w:sz w:val="26"/>
          <w:szCs w:val="26"/>
          <w:lang w:val="nl-NL" w:bidi="nl-NL"/>
        </w:rPr>
        <w:t xml:space="preserve"> </w:t>
      </w:r>
      <w:r w:rsidRPr="001C6291">
        <w:rPr>
          <w:sz w:val="26"/>
          <w:szCs w:val="26"/>
          <w:lang w:val="nl-NL" w:bidi="nl-NL"/>
        </w:rPr>
        <w:t>500</w:t>
      </w:r>
      <w:r>
        <w:rPr>
          <w:sz w:val="26"/>
          <w:szCs w:val="26"/>
          <w:lang w:val="nl-NL" w:bidi="nl-NL"/>
        </w:rPr>
        <w:t xml:space="preserve">  </w:t>
      </w:r>
      <w:r w:rsidRPr="001C6291">
        <w:rPr>
          <w:sz w:val="26"/>
          <w:szCs w:val="26"/>
          <w:lang w:val="nl-NL" w:bidi="nl-NL"/>
        </w:rPr>
        <w:t xml:space="preserve"> l 700</w:t>
      </w:r>
    </w:p>
    <w:p w14:paraId="215A364A" w14:textId="77777777" w:rsidR="00C7726A" w:rsidRPr="0026738E" w:rsidRDefault="00C7726A" w:rsidP="00C7726A">
      <w:pPr>
        <w:pStyle w:val="inspringingselectievakje"/>
        <w:rPr>
          <w:rFonts w:ascii="MS Gothic" w:eastAsia="MS Gothic" w:hAnsi="MS Gothic" w:cs="MS Gothic"/>
          <w:u w:val="single"/>
          <w:lang w:val="nl-NL" w:bidi="nl-NL"/>
        </w:rPr>
      </w:pPr>
      <w:r w:rsidRPr="0026738E">
        <w:rPr>
          <w:u w:val="single"/>
          <w:lang w:val="nl-NL" w:bidi="nl-NL"/>
        </w:rPr>
        <w:t>1.</w:t>
      </w:r>
      <w:r>
        <w:rPr>
          <w:u w:val="single"/>
          <w:lang w:val="nl-NL" w:bidi="nl-NL"/>
        </w:rPr>
        <w:t xml:space="preserve"> Lamsstoofje met worteltjes, erwtjes en aardappelpuree</w:t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  <w:t xml:space="preserve">          </w:t>
      </w:r>
      <w:sdt>
        <w:sdtPr>
          <w:rPr>
            <w:u w:val="single"/>
            <w:lang w:val="nl-NL"/>
          </w:rPr>
          <w:id w:val="14580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49490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88950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 w:bidi="nl-NL"/>
        </w:rPr>
        <w:t xml:space="preserve"> </w:t>
      </w:r>
    </w:p>
    <w:p w14:paraId="1CE188F4" w14:textId="77777777" w:rsidR="00C7726A" w:rsidRPr="0026738E" w:rsidRDefault="00C7726A" w:rsidP="00C7726A">
      <w:pPr>
        <w:pStyle w:val="inspringingselectievakje"/>
        <w:rPr>
          <w:u w:val="single"/>
          <w:lang w:val="nl-NL" w:bidi="nl-NL"/>
        </w:rPr>
      </w:pPr>
      <w:r w:rsidRPr="0026738E">
        <w:rPr>
          <w:u w:val="single"/>
          <w:lang w:val="nl-NL" w:bidi="nl-NL"/>
        </w:rPr>
        <w:t>2</w:t>
      </w:r>
      <w:r>
        <w:rPr>
          <w:u w:val="single"/>
          <w:lang w:val="nl-NL" w:bidi="nl-NL"/>
        </w:rPr>
        <w:t>. Eerbeeks stoofpotje</w:t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  <w:t xml:space="preserve"> </w:t>
      </w:r>
      <w:r>
        <w:rPr>
          <w:u w:val="single"/>
          <w:lang w:val="nl-NL" w:bidi="nl-NL"/>
        </w:rPr>
        <w:tab/>
        <w:t xml:space="preserve">      </w:t>
      </w:r>
      <w:r w:rsidRPr="0026738E">
        <w:rPr>
          <w:u w:val="single"/>
          <w:lang w:val="nl-NL" w:bidi="nl-NL"/>
        </w:rPr>
        <w:t xml:space="preserve">    </w:t>
      </w:r>
      <w:sdt>
        <w:sdtPr>
          <w:rPr>
            <w:u w:val="single"/>
            <w:lang w:val="nl-NL"/>
          </w:rPr>
          <w:id w:val="1565373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707943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1590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134FCAD7" w14:textId="25CEDB76" w:rsidR="00C7726A" w:rsidRPr="0026738E" w:rsidRDefault="00C7726A" w:rsidP="00C7726A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 w:bidi="nl-NL"/>
        </w:rPr>
        <w:t>3</w:t>
      </w:r>
      <w:r>
        <w:rPr>
          <w:u w:val="single"/>
          <w:lang w:val="nl-NL" w:bidi="nl-NL"/>
        </w:rPr>
        <w:t xml:space="preserve">. </w:t>
      </w:r>
      <w:r w:rsidR="007E38B3">
        <w:rPr>
          <w:u w:val="single"/>
          <w:lang w:val="nl-NL" w:bidi="nl-NL"/>
        </w:rPr>
        <w:t>witte</w:t>
      </w:r>
      <w:r>
        <w:rPr>
          <w:u w:val="single"/>
          <w:lang w:val="nl-NL" w:bidi="nl-NL"/>
        </w:rPr>
        <w:t xml:space="preserve"> vis met vissaus, broccolimix en aardappelgratin</w:t>
      </w:r>
      <w:r>
        <w:rPr>
          <w:u w:val="single"/>
          <w:lang w:val="nl-NL" w:bidi="nl-NL"/>
        </w:rPr>
        <w:tab/>
        <w:t xml:space="preserve">        </w:t>
      </w:r>
      <w:r w:rsidR="007E38B3">
        <w:rPr>
          <w:u w:val="single"/>
          <w:lang w:val="nl-NL" w:bidi="nl-NL"/>
        </w:rPr>
        <w:tab/>
        <w:t xml:space="preserve">        </w:t>
      </w:r>
      <w:r>
        <w:rPr>
          <w:u w:val="single"/>
          <w:lang w:val="nl-NL" w:bidi="nl-NL"/>
        </w:rPr>
        <w:t xml:space="preserve">              </w:t>
      </w:r>
      <w:sdt>
        <w:sdtPr>
          <w:rPr>
            <w:u w:val="single"/>
            <w:lang w:val="nl-NL"/>
          </w:rPr>
          <w:id w:val="1379360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575325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566001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7725578B" w14:textId="77777777" w:rsidR="00C7726A" w:rsidRPr="0026738E" w:rsidRDefault="00C7726A" w:rsidP="00C7726A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4.</w:t>
      </w:r>
      <w:r>
        <w:rPr>
          <w:u w:val="single"/>
          <w:lang w:val="nl-NL"/>
        </w:rPr>
        <w:t xml:space="preserve"> Macaroni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348378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</w:t>
      </w:r>
      <w:r>
        <w:rPr>
          <w:u w:val="single"/>
          <w:lang w:val="nl-NL"/>
        </w:rPr>
        <w:t xml:space="preserve">      </w:t>
      </w:r>
      <w:r w:rsidRPr="0026738E">
        <w:rPr>
          <w:u w:val="single"/>
          <w:lang w:val="nl-NL"/>
        </w:rPr>
        <w:t xml:space="preserve"> </w:t>
      </w:r>
      <w:sdt>
        <w:sdtPr>
          <w:rPr>
            <w:u w:val="single"/>
            <w:lang w:val="nl-NL"/>
          </w:rPr>
          <w:id w:val="127590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</w:t>
      </w:r>
      <w:r>
        <w:rPr>
          <w:u w:val="single"/>
          <w:lang w:val="nl-NL"/>
        </w:rPr>
        <w:t xml:space="preserve">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737201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E9C6D99" w14:textId="77777777" w:rsidR="00C7726A" w:rsidRPr="0026738E" w:rsidRDefault="00C7726A" w:rsidP="00C7726A">
      <w:pPr>
        <w:pStyle w:val="inspringingselectievakje"/>
        <w:ind w:left="720" w:hanging="720"/>
        <w:rPr>
          <w:u w:val="single"/>
          <w:lang w:val="nl-NL" w:bidi="nl-NL"/>
        </w:rPr>
      </w:pPr>
      <w:r>
        <w:rPr>
          <w:u w:val="single"/>
          <w:lang w:val="nl-NL"/>
        </w:rPr>
        <w:t>5.</w:t>
      </w:r>
      <w:r>
        <w:rPr>
          <w:u w:val="single"/>
          <w:lang w:val="nl-NL" w:bidi="nl-NL"/>
        </w:rPr>
        <w:t xml:space="preserve"> Cordonbleu met jus, sperziebonen en aardappelpuree</w:t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  <w:t xml:space="preserve">   </w:t>
      </w:r>
      <w:r w:rsidRPr="0026738E">
        <w:rPr>
          <w:u w:val="single"/>
          <w:lang w:val="nl-NL" w:bidi="nl-NL"/>
        </w:rPr>
        <w:t xml:space="preserve">       </w:t>
      </w:r>
      <w:sdt>
        <w:sdtPr>
          <w:rPr>
            <w:u w:val="single"/>
            <w:lang w:val="nl-NL"/>
          </w:rPr>
          <w:id w:val="-1652744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</w:t>
      </w:r>
      <w:r>
        <w:rPr>
          <w:u w:val="single"/>
          <w:lang w:val="nl-NL"/>
        </w:rPr>
        <w:t xml:space="preserve">   </w:t>
      </w:r>
      <w:r w:rsidRPr="0026738E">
        <w:rPr>
          <w:u w:val="single"/>
          <w:lang w:val="nl-NL"/>
        </w:rPr>
        <w:t xml:space="preserve">  </w:t>
      </w:r>
      <w:sdt>
        <w:sdtPr>
          <w:rPr>
            <w:u w:val="single"/>
            <w:lang w:val="nl-NL"/>
          </w:rPr>
          <w:id w:val="-1909920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53015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02257B66" w14:textId="77777777" w:rsidR="00C7726A" w:rsidRPr="0026738E" w:rsidRDefault="00C7726A" w:rsidP="00C7726A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6.</w:t>
      </w:r>
      <w:r>
        <w:rPr>
          <w:u w:val="single"/>
          <w:lang w:val="nl-NL"/>
        </w:rPr>
        <w:t>Runderlapje in jus en rodekoolstamppot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304941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705062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79669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72FBB26C" w14:textId="77777777" w:rsidR="00C7726A" w:rsidRPr="0026738E" w:rsidRDefault="00C7726A" w:rsidP="00C7726A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7.</w:t>
      </w:r>
      <w:r>
        <w:rPr>
          <w:u w:val="single"/>
          <w:lang w:val="nl-NL"/>
        </w:rPr>
        <w:t xml:space="preserve"> Kiprollade met jus, gemengde groente en aardappelen</w:t>
      </w:r>
      <w:r>
        <w:rPr>
          <w:u w:val="single"/>
          <w:lang w:val="nl-NL"/>
        </w:rPr>
        <w:tab/>
        <w:t xml:space="preserve">                      </w:t>
      </w:r>
      <w:sdt>
        <w:sdtPr>
          <w:rPr>
            <w:u w:val="single"/>
            <w:lang w:val="nl-NL"/>
          </w:rPr>
          <w:id w:val="-1664309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094511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703005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3CF8C62F" w14:textId="77777777" w:rsidR="00C7726A" w:rsidRPr="0026738E" w:rsidRDefault="00C7726A" w:rsidP="00C7726A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8</w:t>
      </w:r>
      <w:r>
        <w:rPr>
          <w:u w:val="single"/>
          <w:lang w:val="nl-NL"/>
        </w:rPr>
        <w:t xml:space="preserve">. Beenham met honingmosterdsaus, schorseneren en gebak. partjes    </w:t>
      </w:r>
      <w:r w:rsidRPr="0026738E">
        <w:rPr>
          <w:u w:val="single"/>
          <w:lang w:val="nl-NL" w:bidi="nl-NL"/>
        </w:rPr>
        <w:t xml:space="preserve">   </w:t>
      </w:r>
      <w:sdt>
        <w:sdtPr>
          <w:rPr>
            <w:u w:val="single"/>
            <w:lang w:val="nl-NL"/>
          </w:rPr>
          <w:id w:val="-1947690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823571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657761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2ED7C7AD" w14:textId="77777777" w:rsidR="00C7726A" w:rsidRPr="0026738E" w:rsidRDefault="00C7726A" w:rsidP="00C7726A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9.</w:t>
      </w:r>
      <w:r>
        <w:rPr>
          <w:u w:val="single"/>
          <w:lang w:val="nl-NL"/>
        </w:rPr>
        <w:t xml:space="preserve"> Pannenkoek met spek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977608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725602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921137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27140015" w14:textId="77777777" w:rsidR="00C7726A" w:rsidRPr="0026738E" w:rsidRDefault="00C7726A" w:rsidP="00C7726A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10.</w:t>
      </w:r>
      <w:r>
        <w:rPr>
          <w:u w:val="single"/>
          <w:lang w:val="nl-NL"/>
        </w:rPr>
        <w:t xml:space="preserve"> Boerenschnitzel met jus, rode bieten en aardappelpuree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1082366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270461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18545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4553DD00" w14:textId="77777777" w:rsidR="00C7726A" w:rsidRPr="0026738E" w:rsidRDefault="00C7726A" w:rsidP="00C7726A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>
        <w:rPr>
          <w:u w:val="single"/>
          <w:lang w:val="nl-NL"/>
        </w:rPr>
        <w:t>1. Babi pangang</w:t>
      </w:r>
      <w:r>
        <w:rPr>
          <w:u w:val="single"/>
          <w:lang w:val="nl-NL"/>
        </w:rPr>
        <w:tab/>
        <w:t xml:space="preserve"> met nasi / bami / rijst ( omcirkel uw keuze       </w:t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2088214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072193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05293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3D522BC2" w14:textId="77777777" w:rsidR="00C7726A" w:rsidRPr="0026738E" w:rsidRDefault="00C7726A" w:rsidP="00C7726A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12.</w:t>
      </w:r>
      <w:r>
        <w:rPr>
          <w:u w:val="single"/>
          <w:lang w:val="nl-NL"/>
        </w:rPr>
        <w:t xml:space="preserve"> Kip saté met saus met  nasi / bami / rijst ( omcirkel uw keuze)   </w:t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206726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20892619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45304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14657464" w14:textId="77777777" w:rsidR="00C7726A" w:rsidRPr="0026738E" w:rsidRDefault="00C7726A" w:rsidP="00C7726A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13</w:t>
      </w:r>
      <w:r>
        <w:rPr>
          <w:u w:val="single"/>
          <w:lang w:val="nl-NL"/>
        </w:rPr>
        <w:t>. Shoarma schotel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</w:t>
      </w:r>
      <w:r>
        <w:rPr>
          <w:u w:val="single"/>
          <w:lang w:val="nl-NL" w:bidi="nl-NL"/>
        </w:rPr>
        <w:t xml:space="preserve"> </w:t>
      </w:r>
      <w:r w:rsidRPr="0026738E">
        <w:rPr>
          <w:u w:val="single"/>
          <w:lang w:val="nl-NL" w:bidi="nl-NL"/>
        </w:rPr>
        <w:t xml:space="preserve">  </w:t>
      </w:r>
      <w:sdt>
        <w:sdtPr>
          <w:rPr>
            <w:u w:val="single"/>
            <w:lang w:val="nl-NL"/>
          </w:rPr>
          <w:id w:val="-1890482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9002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234585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132EDBAD" w14:textId="77777777" w:rsidR="00C7726A" w:rsidRDefault="00C7726A" w:rsidP="00C7726A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14.</w:t>
      </w:r>
      <w:r>
        <w:rPr>
          <w:u w:val="single"/>
          <w:lang w:val="nl-NL"/>
        </w:rPr>
        <w:t xml:space="preserve"> Broccolischotel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</w:t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1714613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</w:t>
      </w:r>
      <w:r>
        <w:rPr>
          <w:u w:val="single"/>
          <w:lang w:val="nl-NL"/>
        </w:rPr>
        <w:t xml:space="preserve"> </w:t>
      </w:r>
      <w:r w:rsidRPr="0026738E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-1860811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93845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25C1E1A2" w14:textId="77777777" w:rsidR="007E38B3" w:rsidRPr="007E38B3" w:rsidRDefault="007E38B3" w:rsidP="00C7726A">
      <w:pPr>
        <w:pStyle w:val="inspringingselectievakje"/>
        <w:rPr>
          <w:sz w:val="8"/>
          <w:szCs w:val="8"/>
          <w:u w:val="single"/>
          <w:lang w:val="nl-NL"/>
        </w:rPr>
      </w:pPr>
    </w:p>
    <w:p w14:paraId="0FBE49DA" w14:textId="77777777" w:rsidR="007E38B3" w:rsidRPr="00897CD4" w:rsidRDefault="007E38B3" w:rsidP="007E38B3">
      <w:pPr>
        <w:pStyle w:val="inspringingselectievakje"/>
        <w:rPr>
          <w:b/>
          <w:bCs/>
          <w:u w:val="single"/>
          <w:lang w:val="nl-NL"/>
        </w:rPr>
      </w:pPr>
      <w:r w:rsidRPr="00897CD4">
        <w:rPr>
          <w:b/>
          <w:bCs/>
          <w:u w:val="single"/>
          <w:lang w:val="nl-NL"/>
        </w:rPr>
        <w:t>Maaltijd exclusief verkrijgbaar á 500 gram € 9.50 :</w:t>
      </w:r>
    </w:p>
    <w:p w14:paraId="1223D80F" w14:textId="04B176D0" w:rsidR="007E38B3" w:rsidRPr="002208D7" w:rsidRDefault="007E38B3" w:rsidP="007E38B3">
      <w:pPr>
        <w:pStyle w:val="inspringingselectievakje"/>
        <w:rPr>
          <w:u w:val="single"/>
          <w:lang w:val="nl-NL"/>
        </w:rPr>
      </w:pPr>
      <w:r w:rsidRPr="002208D7">
        <w:rPr>
          <w:u w:val="single"/>
          <w:lang w:val="nl-NL"/>
        </w:rPr>
        <w:t xml:space="preserve">15. </w:t>
      </w:r>
      <w:proofErr w:type="spellStart"/>
      <w:r>
        <w:rPr>
          <w:u w:val="single"/>
          <w:lang w:val="nl-NL"/>
        </w:rPr>
        <w:t>Runderwangetjes</w:t>
      </w:r>
      <w:proofErr w:type="spellEnd"/>
      <w:r>
        <w:rPr>
          <w:u w:val="single"/>
          <w:lang w:val="nl-NL"/>
        </w:rPr>
        <w:t xml:space="preserve"> , </w:t>
      </w:r>
      <w:proofErr w:type="spellStart"/>
      <w:r>
        <w:rPr>
          <w:u w:val="single"/>
          <w:lang w:val="nl-NL"/>
        </w:rPr>
        <w:t>truffelgratin</w:t>
      </w:r>
      <w:proofErr w:type="spellEnd"/>
      <w:r>
        <w:rPr>
          <w:u w:val="single"/>
          <w:lang w:val="nl-NL"/>
        </w:rPr>
        <w:t xml:space="preserve"> en gemengde groente                           </w:t>
      </w:r>
      <w:r w:rsidRPr="002208D7">
        <w:rPr>
          <w:u w:val="single"/>
          <w:lang w:val="nl-NL" w:bidi="nl-NL"/>
        </w:rPr>
        <w:t xml:space="preserve">              </w:t>
      </w:r>
      <w:r w:rsidRPr="002208D7">
        <w:rPr>
          <w:rFonts w:ascii="MS Gothic" w:eastAsia="MS Gothic" w:hAnsi="MS Gothic"/>
          <w:u w:val="single"/>
          <w:lang w:val="nl-NL"/>
        </w:rPr>
        <w:t xml:space="preserve">- </w:t>
      </w:r>
      <w:r w:rsidRPr="002208D7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-68804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208D7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208D7">
        <w:rPr>
          <w:u w:val="single"/>
          <w:lang w:val="nl-NL"/>
        </w:rPr>
        <w:t xml:space="preserve">    </w:t>
      </w:r>
      <w:r w:rsidRPr="002208D7">
        <w:rPr>
          <w:rFonts w:ascii="MS Gothic" w:eastAsia="MS Gothic" w:hAnsi="MS Gothic" w:cs="MS Gothic"/>
          <w:u w:val="single"/>
          <w:lang w:val="nl-NL" w:bidi="nl-NL"/>
        </w:rPr>
        <w:t>-</w:t>
      </w:r>
    </w:p>
    <w:p w14:paraId="04248335" w14:textId="199867F9" w:rsidR="007E38B3" w:rsidRPr="00043370" w:rsidRDefault="007E38B3" w:rsidP="007E38B3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>
        <w:rPr>
          <w:u w:val="single"/>
          <w:lang w:val="nl-NL"/>
        </w:rPr>
        <w:t>6</w:t>
      </w:r>
      <w:r w:rsidRPr="0026738E">
        <w:rPr>
          <w:u w:val="single"/>
          <w:lang w:val="nl-NL"/>
        </w:rPr>
        <w:t>.</w:t>
      </w:r>
      <w:r>
        <w:rPr>
          <w:u w:val="single"/>
          <w:lang w:val="nl-NL"/>
        </w:rPr>
        <w:t xml:space="preserve"> </w:t>
      </w:r>
      <w:r>
        <w:rPr>
          <w:sz w:val="22"/>
          <w:szCs w:val="22"/>
          <w:u w:val="single"/>
          <w:lang w:val="nl-NL"/>
        </w:rPr>
        <w:t>Zalm met pasta en gegrilde groente</w:t>
      </w:r>
      <w:r>
        <w:rPr>
          <w:sz w:val="22"/>
          <w:szCs w:val="22"/>
          <w:u w:val="single"/>
          <w:lang w:val="nl-NL"/>
        </w:rPr>
        <w:tab/>
        <w:t xml:space="preserve">  </w:t>
      </w:r>
      <w:r>
        <w:rPr>
          <w:sz w:val="22"/>
          <w:szCs w:val="22"/>
          <w:u w:val="single"/>
          <w:lang w:val="nl-NL"/>
        </w:rPr>
        <w:tab/>
      </w:r>
      <w:r>
        <w:rPr>
          <w:sz w:val="22"/>
          <w:szCs w:val="22"/>
          <w:u w:val="single"/>
          <w:lang w:val="nl-NL"/>
        </w:rPr>
        <w:tab/>
      </w:r>
      <w:r>
        <w:rPr>
          <w:sz w:val="22"/>
          <w:szCs w:val="22"/>
          <w:u w:val="single"/>
          <w:lang w:val="nl-NL"/>
        </w:rPr>
        <w:tab/>
        <w:t xml:space="preserve">        </w:t>
      </w:r>
      <w:r>
        <w:rPr>
          <w:sz w:val="22"/>
          <w:szCs w:val="22"/>
          <w:u w:val="single"/>
          <w:lang w:val="nl-NL"/>
        </w:rPr>
        <w:tab/>
      </w:r>
      <w:r>
        <w:rPr>
          <w:sz w:val="22"/>
          <w:szCs w:val="22"/>
          <w:u w:val="single"/>
          <w:lang w:val="nl-NL"/>
        </w:rPr>
        <w:tab/>
        <w:t xml:space="preserve">           </w:t>
      </w:r>
      <w:r>
        <w:rPr>
          <w:u w:val="single"/>
          <w:lang w:val="nl-NL"/>
        </w:rPr>
        <w:t xml:space="preserve">          </w:t>
      </w:r>
      <w:r w:rsidRPr="002869D4">
        <w:rPr>
          <w:rFonts w:ascii="MS Gothic" w:eastAsia="MS Gothic" w:hAnsi="MS Gothic"/>
          <w:u w:val="single"/>
          <w:lang w:val="nl-NL"/>
        </w:rPr>
        <w:t xml:space="preserve">- </w:t>
      </w:r>
      <w:r w:rsidRPr="002869D4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1636378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69D4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869D4">
        <w:rPr>
          <w:u w:val="single"/>
          <w:lang w:val="nl-NL"/>
        </w:rPr>
        <w:t xml:space="preserve">    </w:t>
      </w:r>
      <w:r w:rsidRPr="002869D4">
        <w:rPr>
          <w:rFonts w:ascii="MS Gothic" w:eastAsia="MS Gothic" w:hAnsi="MS Gothic" w:cs="MS Gothic"/>
          <w:u w:val="single"/>
          <w:lang w:val="nl-NL" w:bidi="nl-NL"/>
        </w:rPr>
        <w:t>-</w:t>
      </w:r>
    </w:p>
    <w:p w14:paraId="07CA2DDF" w14:textId="102056DD" w:rsidR="007E38B3" w:rsidRPr="00897CD4" w:rsidRDefault="007E38B3" w:rsidP="007E38B3">
      <w:pPr>
        <w:pStyle w:val="inspringingselectievakje"/>
        <w:rPr>
          <w:rFonts w:ascii="MS Gothic" w:eastAsia="MS Gothic" w:hAnsi="MS Gothic" w:cs="MS Gothic"/>
          <w:u w:val="single"/>
          <w:lang w:val="nl-NL" w:bidi="nl-NL"/>
        </w:rPr>
      </w:pPr>
      <w:r w:rsidRPr="0026738E">
        <w:rPr>
          <w:u w:val="single"/>
          <w:lang w:val="nl-NL"/>
        </w:rPr>
        <w:t>1</w:t>
      </w:r>
      <w:r>
        <w:rPr>
          <w:u w:val="single"/>
          <w:lang w:val="nl-NL"/>
        </w:rPr>
        <w:t>7</w:t>
      </w:r>
      <w:r w:rsidRPr="0026738E">
        <w:rPr>
          <w:u w:val="single"/>
          <w:lang w:val="nl-NL"/>
        </w:rPr>
        <w:t>.</w:t>
      </w:r>
      <w:r>
        <w:rPr>
          <w:u w:val="single"/>
          <w:lang w:val="nl-NL"/>
        </w:rPr>
        <w:t xml:space="preserve"> </w:t>
      </w:r>
      <w:r>
        <w:rPr>
          <w:sz w:val="22"/>
          <w:szCs w:val="22"/>
          <w:u w:val="single"/>
          <w:lang w:val="nl-NL"/>
        </w:rPr>
        <w:t xml:space="preserve">Zacht gegaarde </w:t>
      </w:r>
      <w:proofErr w:type="spellStart"/>
      <w:r>
        <w:rPr>
          <w:sz w:val="22"/>
          <w:szCs w:val="22"/>
          <w:u w:val="single"/>
          <w:lang w:val="nl-NL"/>
        </w:rPr>
        <w:t>sucade</w:t>
      </w:r>
      <w:proofErr w:type="spellEnd"/>
      <w:r>
        <w:rPr>
          <w:sz w:val="22"/>
          <w:szCs w:val="22"/>
          <w:u w:val="single"/>
          <w:lang w:val="nl-NL"/>
        </w:rPr>
        <w:t xml:space="preserve"> in </w:t>
      </w:r>
      <w:proofErr w:type="spellStart"/>
      <w:r>
        <w:rPr>
          <w:sz w:val="22"/>
          <w:szCs w:val="22"/>
          <w:u w:val="single"/>
          <w:lang w:val="nl-NL"/>
        </w:rPr>
        <w:t>rodewijnsaus</w:t>
      </w:r>
      <w:proofErr w:type="spellEnd"/>
      <w:r>
        <w:rPr>
          <w:sz w:val="22"/>
          <w:szCs w:val="22"/>
          <w:u w:val="single"/>
          <w:lang w:val="nl-NL"/>
        </w:rPr>
        <w:t xml:space="preserve"> met puree en wortel/pastinaak</w:t>
      </w:r>
      <w:r>
        <w:rPr>
          <w:sz w:val="22"/>
          <w:szCs w:val="22"/>
          <w:u w:val="single"/>
          <w:lang w:val="nl-NL"/>
        </w:rPr>
        <w:tab/>
        <w:t xml:space="preserve">         </w:t>
      </w:r>
      <w:r w:rsidRPr="002869D4">
        <w:rPr>
          <w:rFonts w:ascii="MS Gothic" w:eastAsia="MS Gothic" w:hAnsi="MS Gothic"/>
          <w:u w:val="single"/>
          <w:lang w:val="nl-NL"/>
        </w:rPr>
        <w:t xml:space="preserve">- </w:t>
      </w:r>
      <w:r w:rsidRPr="002869D4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18517511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69D4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869D4">
        <w:rPr>
          <w:u w:val="single"/>
          <w:lang w:val="nl-NL"/>
        </w:rPr>
        <w:t xml:space="preserve">    </w:t>
      </w:r>
      <w:r w:rsidRPr="002869D4">
        <w:rPr>
          <w:rFonts w:ascii="MS Gothic" w:eastAsia="MS Gothic" w:hAnsi="MS Gothic" w:cs="MS Gothic"/>
          <w:u w:val="single"/>
          <w:lang w:val="nl-NL" w:bidi="nl-NL"/>
        </w:rPr>
        <w:t>-</w:t>
      </w:r>
      <w:r>
        <w:rPr>
          <w:rFonts w:ascii="MS Gothic" w:eastAsia="MS Gothic" w:hAnsi="MS Gothic" w:cs="MS Gothic"/>
          <w:u w:val="single"/>
          <w:lang w:val="nl-NL" w:bidi="nl-NL"/>
        </w:rPr>
        <w:t xml:space="preserve"> </w:t>
      </w:r>
    </w:p>
    <w:p w14:paraId="21BAA0FA" w14:textId="77777777" w:rsidR="007E38B3" w:rsidRPr="007E38B3" w:rsidRDefault="007E38B3" w:rsidP="00C7726A">
      <w:pPr>
        <w:pStyle w:val="inspringingselectievakje"/>
        <w:rPr>
          <w:sz w:val="8"/>
          <w:szCs w:val="8"/>
          <w:u w:val="single"/>
          <w:lang w:val="nl-NL"/>
        </w:rPr>
      </w:pPr>
    </w:p>
    <w:p w14:paraId="5C2F46F7" w14:textId="393FD43E" w:rsidR="0034069C" w:rsidRPr="00013CB5" w:rsidRDefault="00AD5500" w:rsidP="0050743B">
      <w:pPr>
        <w:pStyle w:val="Kop1"/>
        <w:rPr>
          <w:lang w:val="nl-NL"/>
        </w:rPr>
      </w:pPr>
      <w:r>
        <w:rPr>
          <w:lang w:val="nl-NL" w:bidi="nl-NL"/>
        </w:rPr>
        <w:t>Soepen</w:t>
      </w:r>
      <w:r w:rsidR="000875C9">
        <w:rPr>
          <w:lang w:val="nl-NL" w:bidi="nl-NL"/>
        </w:rPr>
        <w:t xml:space="preserve"> </w:t>
      </w:r>
      <w:r w:rsidR="00297D06">
        <w:rPr>
          <w:lang w:val="nl-NL" w:bidi="nl-NL"/>
        </w:rPr>
        <w:t xml:space="preserve">vanaf </w:t>
      </w:r>
      <w:r w:rsidR="0026738E">
        <w:rPr>
          <w:lang w:val="nl-NL" w:bidi="nl-NL"/>
        </w:rPr>
        <w:t>á</w:t>
      </w:r>
      <w:r w:rsidR="000875C9">
        <w:rPr>
          <w:lang w:val="nl-NL" w:bidi="nl-NL"/>
        </w:rPr>
        <w:t xml:space="preserve"> € </w:t>
      </w:r>
      <w:r w:rsidR="00191BA4">
        <w:rPr>
          <w:lang w:val="nl-NL" w:bidi="nl-NL"/>
        </w:rPr>
        <w:t>3,25</w:t>
      </w:r>
    </w:p>
    <w:p w14:paraId="1CC246B4" w14:textId="298DFD14" w:rsidR="004D4F7B" w:rsidRPr="00013CB5" w:rsidRDefault="004D4F7B" w:rsidP="0050743B">
      <w:pPr>
        <w:pStyle w:val="Kop1"/>
        <w:rPr>
          <w:lang w:val="nl-NL"/>
        </w:rPr>
        <w:sectPr w:rsidR="004D4F7B" w:rsidRPr="00013CB5" w:rsidSect="00013CB5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</w:p>
    <w:p w14:paraId="641F1A1D" w14:textId="3005CB0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740175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Tomatensoep</w:t>
      </w:r>
    </w:p>
    <w:p w14:paraId="1839C99E" w14:textId="0ACA7E9D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882594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Groentesoep</w:t>
      </w:r>
    </w:p>
    <w:p w14:paraId="7BF86845" w14:textId="4570932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662977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Kippensoep</w:t>
      </w:r>
    </w:p>
    <w:p w14:paraId="03C50FEA" w14:textId="0CAAB9E8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412207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Vermicellisoep</w:t>
      </w:r>
    </w:p>
    <w:p w14:paraId="3A002667" w14:textId="177BD19B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49987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3F44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Bospaddenstoelensoep</w:t>
      </w:r>
    </w:p>
    <w:p w14:paraId="32CDFF35" w14:textId="043B75E2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9324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A35BEB">
        <w:rPr>
          <w:lang w:val="nl-NL" w:bidi="nl-NL"/>
        </w:rPr>
        <w:t>Goulash soep</w:t>
      </w:r>
    </w:p>
    <w:p w14:paraId="23C45A2A" w14:textId="4FF4C4F4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668225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96195A">
        <w:rPr>
          <w:lang w:val="nl-NL" w:bidi="nl-NL"/>
        </w:rPr>
        <w:t>Lente ui soep</w:t>
      </w:r>
    </w:p>
    <w:p w14:paraId="3EC3C2CB" w14:textId="523C62A0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312137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Ossenstaartsoep</w:t>
      </w:r>
    </w:p>
    <w:p w14:paraId="7714AECC" w14:textId="69CC1E28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454593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96195A">
        <w:rPr>
          <w:lang w:val="nl-NL" w:bidi="nl-NL"/>
        </w:rPr>
        <w:t xml:space="preserve"> Kerrie </w:t>
      </w:r>
      <w:r w:rsidR="000875C9">
        <w:rPr>
          <w:lang w:val="nl-NL" w:bidi="nl-NL"/>
        </w:rPr>
        <w:t>soep</w:t>
      </w:r>
    </w:p>
    <w:p w14:paraId="6F82CC21" w14:textId="07294255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475337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96195A">
        <w:rPr>
          <w:lang w:val="nl-NL" w:bidi="nl-NL"/>
        </w:rPr>
        <w:t>Asperge soep</w:t>
      </w:r>
    </w:p>
    <w:p w14:paraId="7C3D09AD" w14:textId="4F141E2C" w:rsidR="004D4F7B" w:rsidRPr="00013CB5" w:rsidRDefault="004D4F7B" w:rsidP="000875C9">
      <w:pPr>
        <w:pStyle w:val="inspringingselectievakje"/>
        <w:rPr>
          <w:lang w:val="nl-NL"/>
        </w:rPr>
        <w:sectPr w:rsidR="004D4F7B" w:rsidRPr="00013CB5" w:rsidSect="00013CB5">
          <w:type w:val="continuous"/>
          <w:pgSz w:w="11906" w:h="16838" w:code="9"/>
          <w:pgMar w:top="936" w:right="720" w:bottom="720" w:left="720" w:header="706" w:footer="706" w:gutter="0"/>
          <w:cols w:num="2" w:space="720"/>
          <w:titlePg/>
          <w:docGrid w:linePitch="360"/>
        </w:sectPr>
      </w:pPr>
    </w:p>
    <w:p w14:paraId="143A29A8" w14:textId="227EE8FE" w:rsidR="0096195A" w:rsidRDefault="00000000" w:rsidP="0096195A">
      <w:pPr>
        <w:rPr>
          <w:lang w:val="nl-NL"/>
        </w:rPr>
      </w:pPr>
      <w:sdt>
        <w:sdtPr>
          <w:rPr>
            <w:lang w:val="nl-NL"/>
          </w:rPr>
          <w:id w:val="8920153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656B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7656B">
        <w:rPr>
          <w:lang w:val="nl-NL"/>
        </w:rPr>
        <w:t xml:space="preserve">  </w:t>
      </w:r>
      <w:r w:rsidR="00CC7E15">
        <w:rPr>
          <w:lang w:val="nl-NL"/>
        </w:rPr>
        <w:t>Mosterd soep</w:t>
      </w:r>
      <w:r w:rsidR="0037656B">
        <w:rPr>
          <w:lang w:val="nl-NL"/>
        </w:rPr>
        <w:tab/>
        <w:t xml:space="preserve">           </w:t>
      </w:r>
      <w:r w:rsidR="0037656B">
        <w:rPr>
          <w:lang w:val="nl-NL"/>
        </w:rPr>
        <w:tab/>
      </w:r>
    </w:p>
    <w:p w14:paraId="5E8F8A6B" w14:textId="77777777" w:rsidR="0096195A" w:rsidRDefault="0096195A" w:rsidP="0096195A">
      <w:pPr>
        <w:rPr>
          <w:sz w:val="6"/>
          <w:szCs w:val="6"/>
          <w:lang w:val="nl-NL"/>
        </w:rPr>
      </w:pPr>
    </w:p>
    <w:p w14:paraId="1E716CBA" w14:textId="77777777" w:rsidR="00191BA4" w:rsidRPr="00013CB5" w:rsidRDefault="00191BA4" w:rsidP="00191BA4">
      <w:pPr>
        <w:pStyle w:val="Kop1"/>
        <w:rPr>
          <w:lang w:val="nl-NL"/>
        </w:rPr>
        <w:sectPr w:rsidR="00191BA4" w:rsidRPr="00013CB5" w:rsidSect="00191BA4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  <w:r>
        <w:rPr>
          <w:lang w:val="nl-NL"/>
        </w:rPr>
        <w:lastRenderedPageBreak/>
        <w:t>Zie ook de achterzijde.</w:t>
      </w:r>
      <w:r w:rsidRPr="004E5566">
        <w:rPr>
          <w:lang w:val="nl-NL" w:bidi="nl-NL"/>
        </w:rPr>
        <w:t xml:space="preserve"> </w:t>
      </w:r>
      <w:r>
        <w:rPr>
          <w:lang w:val="nl-NL" w:bidi="nl-NL"/>
        </w:rPr>
        <w:t>Extra bij te bestellen</w:t>
      </w:r>
    </w:p>
    <w:p w14:paraId="0064EC7F" w14:textId="77777777" w:rsidR="00191BA4" w:rsidRDefault="00191BA4" w:rsidP="00191BA4">
      <w:pPr>
        <w:rPr>
          <w:bCs/>
          <w:lang w:val="nl-NL"/>
        </w:rPr>
      </w:pPr>
      <w:bookmarkStart w:id="0" w:name="_Hlk168378509"/>
    </w:p>
    <w:p w14:paraId="3AD17E35" w14:textId="77777777" w:rsidR="00191BA4" w:rsidRPr="003E3E59" w:rsidRDefault="00191BA4" w:rsidP="00191BA4">
      <w:pPr>
        <w:rPr>
          <w:bCs/>
          <w:lang w:val="nl-NL"/>
        </w:rPr>
        <w:sectPr w:rsidR="00191BA4" w:rsidRPr="003E3E59" w:rsidSect="00191BA4">
          <w:type w:val="continuous"/>
          <w:pgSz w:w="11906" w:h="16838"/>
          <w:pgMar w:top="629" w:right="720" w:bottom="720" w:left="720" w:header="567" w:footer="706" w:gutter="0"/>
          <w:cols w:space="708"/>
        </w:sectPr>
      </w:pPr>
    </w:p>
    <w:p w14:paraId="11E38855" w14:textId="77777777" w:rsidR="00191BA4" w:rsidRPr="003E3E59" w:rsidRDefault="00191BA4" w:rsidP="00191BA4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</w:r>
      <w:r w:rsidRPr="004E5566">
        <w:rPr>
          <w:sz w:val="22"/>
          <w:szCs w:val="22"/>
          <w:lang w:val="nl-NL" w:bidi="nl-NL"/>
        </w:rPr>
        <w:t>Gegrilde kippenbout 225 gram € 3,80</w:t>
      </w:r>
    </w:p>
    <w:p w14:paraId="60F1D4E8" w14:textId="77777777" w:rsidR="00191BA4" w:rsidRPr="003E3E59" w:rsidRDefault="00191BA4" w:rsidP="00191BA4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Gegrilde spareribs 250 gram €4,75</w:t>
      </w:r>
    </w:p>
    <w:p w14:paraId="3881B2AE" w14:textId="77777777" w:rsidR="00191BA4" w:rsidRPr="003E3E59" w:rsidRDefault="00191BA4" w:rsidP="00191BA4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Rundvleesslaatje €1.95</w:t>
      </w:r>
    </w:p>
    <w:p w14:paraId="62B0945A" w14:textId="77777777" w:rsidR="00191BA4" w:rsidRPr="003E3E59" w:rsidRDefault="00191BA4" w:rsidP="00191BA4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Toetje €1.75</w:t>
      </w:r>
    </w:p>
    <w:p w14:paraId="2B38240D" w14:textId="77777777" w:rsidR="00191BA4" w:rsidRPr="003E3E59" w:rsidRDefault="00191BA4" w:rsidP="00191BA4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Rauwkost €1.</w:t>
      </w:r>
      <w:r>
        <w:rPr>
          <w:lang w:val="nl-NL" w:bidi="nl-NL"/>
        </w:rPr>
        <w:t>8</w:t>
      </w:r>
      <w:r w:rsidRPr="003E3E59">
        <w:rPr>
          <w:lang w:val="nl-NL" w:bidi="nl-NL"/>
        </w:rPr>
        <w:t>9</w:t>
      </w:r>
    </w:p>
    <w:p w14:paraId="23CBDB05" w14:textId="77777777" w:rsidR="00191BA4" w:rsidRPr="003E3E59" w:rsidRDefault="00191BA4" w:rsidP="00191BA4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Bakje stoofperen €1.75</w:t>
      </w:r>
    </w:p>
    <w:p w14:paraId="5E9E0F8E" w14:textId="77777777" w:rsidR="00191BA4" w:rsidRPr="003E3E59" w:rsidRDefault="00191BA4" w:rsidP="00191BA4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Maaltijdsalade kip *  €</w:t>
      </w:r>
      <w:r>
        <w:rPr>
          <w:lang w:val="nl-NL" w:bidi="nl-NL"/>
        </w:rPr>
        <w:t xml:space="preserve"> 8,25</w:t>
      </w:r>
    </w:p>
    <w:p w14:paraId="70C79206" w14:textId="77777777" w:rsidR="00191BA4" w:rsidRPr="003E3E59" w:rsidRDefault="00191BA4" w:rsidP="00191BA4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Maaltijdsalade rosbief * €</w:t>
      </w:r>
      <w:r>
        <w:rPr>
          <w:lang w:val="nl-NL" w:bidi="nl-NL"/>
        </w:rPr>
        <w:t>8,25</w:t>
      </w:r>
    </w:p>
    <w:p w14:paraId="3339EF69" w14:textId="77777777" w:rsidR="00191BA4" w:rsidRPr="003E3E59" w:rsidRDefault="00191BA4" w:rsidP="00191BA4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leverworst €3.25</w:t>
      </w:r>
    </w:p>
    <w:p w14:paraId="50A2531B" w14:textId="77777777" w:rsidR="00191BA4" w:rsidRPr="003E3E59" w:rsidRDefault="00191BA4" w:rsidP="00191BA4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grillworst met kaas € 4.75</w:t>
      </w:r>
    </w:p>
    <w:p w14:paraId="7E5B02FA" w14:textId="77777777" w:rsidR="00191BA4" w:rsidRPr="003E3E59" w:rsidRDefault="00191BA4" w:rsidP="00191BA4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kookworst €3.9</w:t>
      </w:r>
      <w:r>
        <w:rPr>
          <w:lang w:val="nl-NL" w:bidi="nl-NL"/>
        </w:rPr>
        <w:t>7</w:t>
      </w:r>
    </w:p>
    <w:p w14:paraId="048E3EAA" w14:textId="77777777" w:rsidR="00191BA4" w:rsidRPr="003E3E59" w:rsidRDefault="00191BA4" w:rsidP="00191BA4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boerenleverworst €3.</w:t>
      </w:r>
      <w:r>
        <w:rPr>
          <w:lang w:val="nl-NL" w:bidi="nl-NL"/>
        </w:rPr>
        <w:t>62</w:t>
      </w:r>
    </w:p>
    <w:p w14:paraId="6006AD63" w14:textId="77777777" w:rsidR="00191BA4" w:rsidRPr="003E3E59" w:rsidRDefault="00191BA4" w:rsidP="00191BA4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Coppa</w:t>
      </w:r>
      <w:proofErr w:type="spellEnd"/>
      <w:r w:rsidRPr="003E3E59">
        <w:rPr>
          <w:lang w:val="nl-NL" w:bidi="nl-NL"/>
        </w:rPr>
        <w:t xml:space="preserve"> de Veluwe €3</w:t>
      </w:r>
      <w:r>
        <w:rPr>
          <w:lang w:val="nl-NL" w:bidi="nl-NL"/>
        </w:rPr>
        <w:t>,69</w:t>
      </w:r>
    </w:p>
    <w:p w14:paraId="7B36A08E" w14:textId="77777777" w:rsidR="00191BA4" w:rsidRPr="003E3E59" w:rsidRDefault="00191BA4" w:rsidP="00191BA4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varkensrollade €2.</w:t>
      </w:r>
      <w:r>
        <w:rPr>
          <w:lang w:val="nl-NL" w:bidi="nl-NL"/>
        </w:rPr>
        <w:t>59</w:t>
      </w:r>
    </w:p>
    <w:p w14:paraId="79BA4F82" w14:textId="77777777" w:rsidR="00191BA4" w:rsidRPr="003E3E59" w:rsidRDefault="00191BA4" w:rsidP="00191BA4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</w:t>
      </w:r>
      <w:r w:rsidRPr="003E3E59">
        <w:rPr>
          <w:sz w:val="22"/>
          <w:szCs w:val="22"/>
          <w:lang w:val="nl-NL" w:bidi="nl-NL"/>
        </w:rPr>
        <w:t xml:space="preserve">00 gram </w:t>
      </w:r>
      <w:proofErr w:type="spellStart"/>
      <w:r w:rsidRPr="003E3E59">
        <w:rPr>
          <w:sz w:val="22"/>
          <w:szCs w:val="22"/>
          <w:lang w:val="nl-NL" w:bidi="nl-NL"/>
        </w:rPr>
        <w:t>gegr</w:t>
      </w:r>
      <w:proofErr w:type="spellEnd"/>
      <w:r w:rsidRPr="003E3E59">
        <w:rPr>
          <w:sz w:val="22"/>
          <w:szCs w:val="22"/>
          <w:lang w:val="nl-NL" w:bidi="nl-NL"/>
        </w:rPr>
        <w:t>. Boterhamworst €1.</w:t>
      </w:r>
      <w:r>
        <w:rPr>
          <w:sz w:val="22"/>
          <w:szCs w:val="22"/>
          <w:lang w:val="nl-NL" w:bidi="nl-NL"/>
        </w:rPr>
        <w:t>89</w:t>
      </w:r>
    </w:p>
    <w:p w14:paraId="7B892C07" w14:textId="77777777" w:rsidR="00191BA4" w:rsidRPr="003E3E59" w:rsidRDefault="00191BA4" w:rsidP="00191BA4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100 gram Zeeuws spek €2.29</w:t>
      </w:r>
    </w:p>
    <w:p w14:paraId="586B07D8" w14:textId="77777777" w:rsidR="00191BA4" w:rsidRPr="003E3E59" w:rsidRDefault="00191BA4" w:rsidP="00191BA4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beenham €</w:t>
      </w:r>
      <w:r>
        <w:rPr>
          <w:lang w:val="nl-NL" w:bidi="nl-NL"/>
        </w:rPr>
        <w:t>3,09</w:t>
      </w:r>
    </w:p>
    <w:p w14:paraId="1D18DAB0" w14:textId="77777777" w:rsidR="00191BA4" w:rsidRPr="003E3E59" w:rsidRDefault="00191BA4" w:rsidP="00191BA4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gebraden gehakt €1.</w:t>
      </w:r>
      <w:r>
        <w:rPr>
          <w:lang w:val="nl-NL" w:bidi="nl-NL"/>
        </w:rPr>
        <w:t>99</w:t>
      </w:r>
    </w:p>
    <w:p w14:paraId="5D8A5705" w14:textId="77777777" w:rsidR="00191BA4" w:rsidRPr="003E3E59" w:rsidRDefault="00191BA4" w:rsidP="00191BA4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100 gram kiprollade €2.79</w:t>
      </w:r>
    </w:p>
    <w:p w14:paraId="1F3946CA" w14:textId="77777777" w:rsidR="00191BA4" w:rsidRPr="003E3E59" w:rsidRDefault="00191BA4" w:rsidP="00191BA4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runder</w:t>
      </w:r>
      <w:proofErr w:type="spellEnd"/>
      <w:r w:rsidRPr="003E3E59">
        <w:rPr>
          <w:lang w:val="nl-NL" w:bidi="nl-NL"/>
        </w:rPr>
        <w:t xml:space="preserve"> rookvlees €3.</w:t>
      </w:r>
      <w:r>
        <w:rPr>
          <w:lang w:val="nl-NL" w:bidi="nl-NL"/>
        </w:rPr>
        <w:t>89</w:t>
      </w:r>
    </w:p>
    <w:p w14:paraId="735D8367" w14:textId="77777777" w:rsidR="00191BA4" w:rsidRPr="003E3E59" w:rsidRDefault="00191BA4" w:rsidP="00191BA4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cervelaat</w:t>
      </w:r>
      <w:proofErr w:type="spellEnd"/>
      <w:r w:rsidRPr="003E3E59">
        <w:rPr>
          <w:lang w:val="nl-NL" w:bidi="nl-NL"/>
        </w:rPr>
        <w:t xml:space="preserve"> €2.</w:t>
      </w:r>
      <w:r>
        <w:rPr>
          <w:lang w:val="nl-NL" w:bidi="nl-NL"/>
        </w:rPr>
        <w:t>2</w:t>
      </w:r>
      <w:r w:rsidRPr="003E3E59">
        <w:rPr>
          <w:lang w:val="nl-NL" w:bidi="nl-NL"/>
        </w:rPr>
        <w:t>9</w:t>
      </w:r>
    </w:p>
    <w:p w14:paraId="65870652" w14:textId="77777777" w:rsidR="00191BA4" w:rsidRPr="003E3E59" w:rsidRDefault="00191BA4" w:rsidP="00191BA4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250 gram t.v. sticks €4.75</w:t>
      </w:r>
    </w:p>
    <w:p w14:paraId="080A5408" w14:textId="77777777" w:rsidR="00191BA4" w:rsidRPr="003E3E59" w:rsidRDefault="00191BA4" w:rsidP="00191BA4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</w:r>
      <w:proofErr w:type="spellStart"/>
      <w:r w:rsidRPr="003E3E59">
        <w:rPr>
          <w:lang w:val="nl-NL" w:bidi="nl-NL"/>
        </w:rPr>
        <w:t>Eerbeekse</w:t>
      </w:r>
      <w:proofErr w:type="spellEnd"/>
      <w:r w:rsidRPr="003E3E59">
        <w:rPr>
          <w:lang w:val="nl-NL" w:bidi="nl-NL"/>
        </w:rPr>
        <w:t xml:space="preserve"> harde worst €3.90</w:t>
      </w:r>
    </w:p>
    <w:p w14:paraId="0F465B06" w14:textId="77777777" w:rsidR="00191BA4" w:rsidRPr="003E3E59" w:rsidRDefault="00191BA4" w:rsidP="00191BA4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Knakworstjes €3.</w:t>
      </w:r>
      <w:r>
        <w:rPr>
          <w:lang w:val="nl-NL" w:bidi="nl-NL"/>
        </w:rPr>
        <w:t>57</w:t>
      </w:r>
    </w:p>
    <w:p w14:paraId="191EBDCA" w14:textId="77777777" w:rsidR="00191BA4" w:rsidRDefault="00191BA4" w:rsidP="00191BA4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Bakje balletjes in satésaus  € 1.75</w:t>
      </w:r>
    </w:p>
    <w:p w14:paraId="4B63A23C" w14:textId="77777777" w:rsidR="00191BA4" w:rsidRPr="003E3E59" w:rsidRDefault="00191BA4" w:rsidP="00191BA4">
      <w:pPr>
        <w:rPr>
          <w:lang w:val="nl-NL"/>
        </w:rPr>
      </w:pPr>
      <w:r w:rsidRPr="003E3E59">
        <w:rPr>
          <w:rFonts w:ascii="Segoe UI Symbol" w:hAnsi="Segoe UI Symbol" w:cs="Segoe UI Symbol"/>
          <w:lang w:val="nl-NL"/>
        </w:rPr>
        <w:t>☐</w:t>
      </w:r>
      <w:r w:rsidRPr="003E3E59">
        <w:rPr>
          <w:rFonts w:hint="eastAsia"/>
          <w:lang w:val="nl-NL"/>
        </w:rPr>
        <w:t xml:space="preserve"> </w:t>
      </w:r>
      <w:r>
        <w:rPr>
          <w:lang w:val="nl-NL"/>
        </w:rPr>
        <w:tab/>
      </w:r>
      <w:r w:rsidRPr="003E3E59">
        <w:rPr>
          <w:lang w:val="nl-NL" w:bidi="nl-NL"/>
        </w:rPr>
        <w:t xml:space="preserve">Rookworst </w:t>
      </w:r>
      <w:r>
        <w:rPr>
          <w:lang w:val="nl-NL" w:bidi="nl-NL"/>
        </w:rPr>
        <w:t>grof</w:t>
      </w:r>
      <w:r w:rsidRPr="003E3E59">
        <w:rPr>
          <w:lang w:val="nl-NL" w:bidi="nl-NL"/>
        </w:rPr>
        <w:t xml:space="preserve"> </w:t>
      </w:r>
      <w:r>
        <w:rPr>
          <w:lang w:val="nl-NL" w:bidi="nl-NL"/>
        </w:rPr>
        <w:t xml:space="preserve">350 gram </w:t>
      </w:r>
      <w:r w:rsidRPr="003E3E59">
        <w:rPr>
          <w:lang w:val="nl-NL" w:bidi="nl-NL"/>
        </w:rPr>
        <w:t>€5.</w:t>
      </w:r>
      <w:r>
        <w:rPr>
          <w:lang w:val="nl-NL" w:bidi="nl-NL"/>
        </w:rPr>
        <w:t>9</w:t>
      </w:r>
      <w:r w:rsidRPr="003E3E59">
        <w:rPr>
          <w:lang w:val="nl-NL" w:bidi="nl-NL"/>
        </w:rPr>
        <w:t>0</w:t>
      </w:r>
    </w:p>
    <w:p w14:paraId="4853A5F2" w14:textId="77777777" w:rsidR="00191BA4" w:rsidRPr="003E3E59" w:rsidRDefault="00191BA4" w:rsidP="00191BA4">
      <w:pPr>
        <w:rPr>
          <w:lang w:val="nl-NL"/>
        </w:rPr>
        <w:sectPr w:rsidR="00191BA4" w:rsidRPr="003E3E59" w:rsidSect="00191BA4">
          <w:type w:val="continuous"/>
          <w:pgSz w:w="11906" w:h="16838"/>
          <w:pgMar w:top="936" w:right="720" w:bottom="720" w:left="720" w:header="706" w:footer="706" w:gutter="0"/>
          <w:cols w:num="2" w:space="720"/>
        </w:sectPr>
      </w:pPr>
    </w:p>
    <w:p w14:paraId="4C122010" w14:textId="77777777" w:rsidR="00191BA4" w:rsidRPr="003E3E59" w:rsidRDefault="00191BA4" w:rsidP="00191BA4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/>
        </w:rPr>
        <w:t xml:space="preserve">  </w:t>
      </w:r>
      <w:r>
        <w:rPr>
          <w:lang w:val="nl-NL"/>
        </w:rPr>
        <w:tab/>
      </w:r>
      <w:r w:rsidRPr="003E3E59">
        <w:rPr>
          <w:lang w:val="nl-NL"/>
        </w:rPr>
        <w:t>Fruit salade €1.</w:t>
      </w:r>
      <w:r>
        <w:rPr>
          <w:lang w:val="nl-NL"/>
        </w:rPr>
        <w:t>65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     </w:t>
      </w: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 xml:space="preserve">  </w:t>
      </w:r>
      <w:r>
        <w:rPr>
          <w:lang w:val="nl-NL" w:bidi="nl-NL"/>
        </w:rPr>
        <w:t xml:space="preserve">       </w:t>
      </w:r>
      <w:r w:rsidRPr="003E3E59">
        <w:rPr>
          <w:lang w:val="nl-NL" w:bidi="nl-NL"/>
        </w:rPr>
        <w:t>Gehaktbal €</w:t>
      </w:r>
      <w:r>
        <w:rPr>
          <w:lang w:val="nl-NL" w:bidi="nl-NL"/>
        </w:rPr>
        <w:t xml:space="preserve"> </w:t>
      </w:r>
      <w:r w:rsidRPr="003E3E59">
        <w:rPr>
          <w:lang w:val="nl-NL" w:bidi="nl-NL"/>
        </w:rPr>
        <w:t>2.09</w:t>
      </w:r>
    </w:p>
    <w:p w14:paraId="6E64D5E9" w14:textId="77777777" w:rsidR="00191BA4" w:rsidRPr="003E3E59" w:rsidRDefault="00191BA4" w:rsidP="00191BA4">
      <w:pPr>
        <w:rPr>
          <w:lang w:val="nl-NL"/>
        </w:rPr>
      </w:pPr>
      <w:r w:rsidRPr="003E3E59">
        <w:rPr>
          <w:rFonts w:ascii="Segoe UI Symbol" w:hAnsi="Segoe UI Symbol" w:cs="Segoe UI Symbol"/>
          <w:lang w:val="nl-NL"/>
        </w:rPr>
        <w:t>☐</w:t>
      </w:r>
      <w:r w:rsidRPr="003E3E59">
        <w:rPr>
          <w:rFonts w:hint="eastAsia"/>
          <w:lang w:val="nl-NL"/>
        </w:rPr>
        <w:t xml:space="preserve"> </w:t>
      </w:r>
      <w:r>
        <w:rPr>
          <w:lang w:val="nl-NL"/>
        </w:rPr>
        <w:tab/>
      </w:r>
      <w:r w:rsidRPr="003E3E59">
        <w:rPr>
          <w:lang w:val="nl-NL" w:bidi="nl-NL"/>
        </w:rPr>
        <w:t xml:space="preserve">Rookworst fijn </w:t>
      </w:r>
      <w:r>
        <w:rPr>
          <w:lang w:val="nl-NL" w:bidi="nl-NL"/>
        </w:rPr>
        <w:t xml:space="preserve">350 gram </w:t>
      </w:r>
      <w:r w:rsidRPr="003E3E59">
        <w:rPr>
          <w:lang w:val="nl-NL" w:bidi="nl-NL"/>
        </w:rPr>
        <w:t>€5.</w:t>
      </w:r>
      <w:r>
        <w:rPr>
          <w:lang w:val="nl-NL" w:bidi="nl-NL"/>
        </w:rPr>
        <w:t>90</w:t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  <w:t xml:space="preserve">        </w:t>
      </w:r>
      <w:r w:rsidRPr="003E3E59">
        <w:rPr>
          <w:lang w:val="nl-NL"/>
        </w:rPr>
        <w:t>*Let op 2 dagen houdbaar</w:t>
      </w:r>
    </w:p>
    <w:p w14:paraId="2D6F2C27" w14:textId="77777777" w:rsidR="00191BA4" w:rsidRDefault="00191BA4" w:rsidP="00191BA4">
      <w:pPr>
        <w:rPr>
          <w:i/>
          <w:iCs/>
          <w:lang w:val="nl-NL"/>
        </w:rPr>
      </w:pPr>
    </w:p>
    <w:p w14:paraId="1CFDAC36" w14:textId="77777777" w:rsidR="00191BA4" w:rsidRPr="003E3E59" w:rsidRDefault="00191BA4" w:rsidP="00191BA4">
      <w:pPr>
        <w:rPr>
          <w:i/>
          <w:iCs/>
          <w:lang w:val="nl-NL"/>
        </w:rPr>
      </w:pPr>
      <w:r w:rsidRPr="003E3E59">
        <w:rPr>
          <w:i/>
          <w:iCs/>
          <w:lang w:val="nl-NL"/>
        </w:rPr>
        <w:t>Prijswijzigingen onder voorbehoud</w:t>
      </w:r>
    </w:p>
    <w:p w14:paraId="4AC45780" w14:textId="77777777" w:rsidR="00191BA4" w:rsidRDefault="00191BA4" w:rsidP="00191BA4">
      <w:pPr>
        <w:rPr>
          <w:lang w:val="nl-NL"/>
        </w:rPr>
      </w:pPr>
    </w:p>
    <w:p w14:paraId="695DB911" w14:textId="77777777" w:rsidR="00191BA4" w:rsidRPr="003E3E59" w:rsidRDefault="00191BA4" w:rsidP="00191BA4">
      <w:pPr>
        <w:rPr>
          <w:lang w:val="nl-NL" w:bidi="nl-NL"/>
        </w:rPr>
        <w:sectPr w:rsidR="00191BA4" w:rsidRPr="003E3E59" w:rsidSect="00191BA4">
          <w:type w:val="continuous"/>
          <w:pgSz w:w="11906" w:h="16838"/>
          <w:pgMar w:top="936" w:right="720" w:bottom="720" w:left="720" w:header="706" w:footer="706" w:gutter="0"/>
          <w:cols w:space="708"/>
        </w:sectPr>
      </w:pPr>
    </w:p>
    <w:p w14:paraId="4B91ACC6" w14:textId="77777777" w:rsidR="00191BA4" w:rsidRPr="003E3E59" w:rsidRDefault="00191BA4" w:rsidP="00191BA4">
      <w:pPr>
        <w:rPr>
          <w:lang w:val="nl-NL"/>
        </w:rPr>
      </w:pPr>
      <w:r w:rsidRPr="003E3E59">
        <w:rPr>
          <w:lang w:val="nl-NL"/>
        </w:rPr>
        <w:t>Bezorg tijdstip:</w:t>
      </w:r>
      <w:r w:rsidRPr="003E3E59">
        <w:rPr>
          <w:lang w:val="nl-NL"/>
        </w:rPr>
        <w:tab/>
      </w:r>
      <w:r w:rsidRPr="003E3E59">
        <w:rPr>
          <w:lang w:val="nl-NL"/>
        </w:rPr>
        <w:tab/>
        <w:t>8.30  - 14.30 uur</w:t>
      </w:r>
    </w:p>
    <w:p w14:paraId="2E9DFB7A" w14:textId="77777777" w:rsidR="00191BA4" w:rsidRPr="003E3E59" w:rsidRDefault="00191BA4" w:rsidP="00191BA4">
      <w:pPr>
        <w:rPr>
          <w:lang w:val="nl-NL"/>
        </w:rPr>
      </w:pPr>
      <w:r w:rsidRPr="003E3E59">
        <w:rPr>
          <w:lang w:val="nl-NL"/>
        </w:rPr>
        <w:t xml:space="preserve">Kosten: 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€ 3,50 </w:t>
      </w:r>
    </w:p>
    <w:p w14:paraId="7DC53F19" w14:textId="77777777" w:rsidR="00191BA4" w:rsidRPr="003E3E59" w:rsidRDefault="00191BA4" w:rsidP="00191BA4">
      <w:pPr>
        <w:rPr>
          <w:lang w:val="nl-NL"/>
        </w:rPr>
      </w:pPr>
    </w:p>
    <w:p w14:paraId="1312A2BD" w14:textId="77777777" w:rsidR="00191BA4" w:rsidRPr="003E3E59" w:rsidRDefault="00191BA4" w:rsidP="00191BA4">
      <w:pPr>
        <w:rPr>
          <w:b/>
          <w:bCs/>
          <w:u w:val="single"/>
          <w:lang w:val="nl-NL"/>
        </w:rPr>
      </w:pPr>
      <w:r w:rsidRPr="003E3E59">
        <w:rPr>
          <w:b/>
          <w:bCs/>
          <w:u w:val="single"/>
          <w:lang w:val="nl-NL"/>
        </w:rPr>
        <w:t>Donderdag bezorging</w:t>
      </w:r>
    </w:p>
    <w:p w14:paraId="4CF9DB7D" w14:textId="77777777" w:rsidR="00191BA4" w:rsidRPr="003E3E59" w:rsidRDefault="00191BA4" w:rsidP="00191BA4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Dieren</w:t>
      </w:r>
    </w:p>
    <w:p w14:paraId="28663868" w14:textId="77777777" w:rsidR="00191BA4" w:rsidRPr="003E3E59" w:rsidRDefault="00191BA4" w:rsidP="00191BA4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Laag – Soeren</w:t>
      </w:r>
    </w:p>
    <w:p w14:paraId="748EBA21" w14:textId="77777777" w:rsidR="00191BA4" w:rsidRPr="003E3E59" w:rsidRDefault="00191BA4" w:rsidP="00191BA4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Beekbergen</w:t>
      </w:r>
    </w:p>
    <w:p w14:paraId="228787B7" w14:textId="77777777" w:rsidR="00191BA4" w:rsidRPr="003E3E59" w:rsidRDefault="00191BA4" w:rsidP="00191BA4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Loenen</w:t>
      </w:r>
    </w:p>
    <w:p w14:paraId="446E378B" w14:textId="77777777" w:rsidR="00191BA4" w:rsidRPr="003E3E59" w:rsidRDefault="00191BA4" w:rsidP="00191BA4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Eerbeek</w:t>
      </w:r>
    </w:p>
    <w:p w14:paraId="5355B4F3" w14:textId="77777777" w:rsidR="00191BA4" w:rsidRPr="003E3E59" w:rsidRDefault="00191BA4" w:rsidP="00191BA4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Ugchelen</w:t>
      </w:r>
    </w:p>
    <w:p w14:paraId="1A0BA5DF" w14:textId="77777777" w:rsidR="00191BA4" w:rsidRPr="003E3E59" w:rsidRDefault="00191BA4" w:rsidP="00191BA4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Hall</w:t>
      </w:r>
    </w:p>
    <w:p w14:paraId="4BE71C73" w14:textId="77777777" w:rsidR="00191BA4" w:rsidRPr="003E3E59" w:rsidRDefault="00191BA4" w:rsidP="00191BA4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Brummen</w:t>
      </w:r>
    </w:p>
    <w:p w14:paraId="7C3B49B5" w14:textId="77777777" w:rsidR="00191BA4" w:rsidRPr="003E3E59" w:rsidRDefault="00191BA4" w:rsidP="00191BA4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Leuvenheim</w:t>
      </w:r>
    </w:p>
    <w:p w14:paraId="09878E1B" w14:textId="77777777" w:rsidR="00191BA4" w:rsidRPr="003E3E59" w:rsidRDefault="00191BA4" w:rsidP="00191BA4">
      <w:pPr>
        <w:rPr>
          <w:lang w:val="nl-NL"/>
        </w:rPr>
      </w:pPr>
    </w:p>
    <w:p w14:paraId="30636445" w14:textId="77777777" w:rsidR="00191BA4" w:rsidRPr="003E3E59" w:rsidRDefault="00191BA4" w:rsidP="00191BA4">
      <w:pPr>
        <w:rPr>
          <w:lang w:val="nl-NL"/>
        </w:rPr>
      </w:pPr>
      <w:r w:rsidRPr="003E3E59">
        <w:rPr>
          <w:lang w:val="nl-NL"/>
        </w:rPr>
        <w:t xml:space="preserve">( Bezorgen vanaf 3 maaltijden)   </w:t>
      </w:r>
    </w:p>
    <w:p w14:paraId="700A8953" w14:textId="77777777" w:rsidR="00191BA4" w:rsidRPr="003E3E59" w:rsidRDefault="00191BA4" w:rsidP="00191BA4">
      <w:pPr>
        <w:rPr>
          <w:lang w:val="nl-NL"/>
        </w:rPr>
      </w:pPr>
    </w:p>
    <w:p w14:paraId="5F432252" w14:textId="77777777" w:rsidR="00191BA4" w:rsidRPr="003E3E59" w:rsidRDefault="00191BA4" w:rsidP="00191BA4">
      <w:pPr>
        <w:rPr>
          <w:lang w:val="nl-NL"/>
        </w:rPr>
      </w:pPr>
      <w:r w:rsidRPr="003E3E59">
        <w:rPr>
          <w:lang w:val="nl-NL"/>
        </w:rPr>
        <w:t xml:space="preserve">Naam:……………………………………………           </w:t>
      </w:r>
    </w:p>
    <w:p w14:paraId="2D8896A8" w14:textId="77777777" w:rsidR="00191BA4" w:rsidRPr="003E3E59" w:rsidRDefault="00191BA4" w:rsidP="00191BA4">
      <w:pPr>
        <w:rPr>
          <w:lang w:val="nl-NL"/>
        </w:rPr>
      </w:pPr>
      <w:r>
        <w:rPr>
          <w:lang w:val="nl-NL"/>
        </w:rPr>
        <w:t>A</w:t>
      </w:r>
      <w:r w:rsidRPr="003E3E59">
        <w:rPr>
          <w:lang w:val="nl-NL"/>
        </w:rPr>
        <w:t>dres:…</w:t>
      </w:r>
      <w:r>
        <w:rPr>
          <w:lang w:val="nl-NL"/>
        </w:rPr>
        <w:t>……….</w:t>
      </w:r>
      <w:r w:rsidRPr="003E3E59">
        <w:rPr>
          <w:lang w:val="nl-NL"/>
        </w:rPr>
        <w:t>………………………………..</w:t>
      </w:r>
    </w:p>
    <w:p w14:paraId="6C086FF7" w14:textId="77777777" w:rsidR="00191BA4" w:rsidRPr="003E3E59" w:rsidRDefault="00191BA4" w:rsidP="00191BA4">
      <w:pPr>
        <w:rPr>
          <w:lang w:val="nl-NL"/>
        </w:rPr>
      </w:pPr>
      <w:r w:rsidRPr="003E3E59">
        <w:rPr>
          <w:lang w:val="nl-NL"/>
        </w:rPr>
        <w:t>Plaats:…………………………………………...</w:t>
      </w:r>
    </w:p>
    <w:p w14:paraId="1ABC34C5" w14:textId="77777777" w:rsidR="00191BA4" w:rsidRPr="003E3E59" w:rsidRDefault="00191BA4" w:rsidP="00191BA4">
      <w:pPr>
        <w:rPr>
          <w:lang w:val="nl-NL"/>
        </w:rPr>
      </w:pPr>
      <w:r w:rsidRPr="003E3E59">
        <w:rPr>
          <w:lang w:val="nl-NL"/>
        </w:rPr>
        <w:t>Postcode:……………………………………….</w:t>
      </w:r>
    </w:p>
    <w:p w14:paraId="41411B8B" w14:textId="77777777" w:rsidR="00191BA4" w:rsidRPr="003E3E59" w:rsidRDefault="00191BA4" w:rsidP="00191BA4">
      <w:pPr>
        <w:rPr>
          <w:lang w:val="nl-NL"/>
        </w:rPr>
      </w:pPr>
      <w:r w:rsidRPr="003E3E59">
        <w:rPr>
          <w:lang w:val="nl-NL"/>
        </w:rPr>
        <w:t>Telefoon nummer:……..……………………..</w:t>
      </w:r>
    </w:p>
    <w:p w14:paraId="79CA8340" w14:textId="77777777" w:rsidR="00191BA4" w:rsidRPr="003E3E59" w:rsidRDefault="00191BA4" w:rsidP="00191BA4">
      <w:pPr>
        <w:rPr>
          <w:lang w:val="nl-NL"/>
        </w:rPr>
      </w:pPr>
      <w:r w:rsidRPr="003E3E59">
        <w:rPr>
          <w:lang w:val="nl-NL"/>
        </w:rPr>
        <w:t>Bezorgdatum:………………………………….</w:t>
      </w:r>
    </w:p>
    <w:p w14:paraId="691A33B2" w14:textId="77777777" w:rsidR="00191BA4" w:rsidRPr="003E3E59" w:rsidRDefault="00191BA4" w:rsidP="00191BA4">
      <w:pPr>
        <w:rPr>
          <w:lang w:val="nl-NL"/>
        </w:rPr>
      </w:pPr>
      <w:r w:rsidRPr="003E3E59">
        <w:rPr>
          <w:lang w:val="nl-NL"/>
        </w:rPr>
        <w:t>Ophaal datum:…………………………………</w:t>
      </w:r>
    </w:p>
    <w:p w14:paraId="2D3E20D6" w14:textId="77777777" w:rsidR="00191BA4" w:rsidRPr="003E3E59" w:rsidRDefault="00191BA4" w:rsidP="00191BA4">
      <w:pPr>
        <w:rPr>
          <w:lang w:val="nl-NL"/>
        </w:rPr>
      </w:pPr>
      <w:r w:rsidRPr="003E3E59">
        <w:rPr>
          <w:noProof/>
        </w:rPr>
        <w:drawing>
          <wp:anchor distT="0" distB="0" distL="114300" distR="114300" simplePos="0" relativeHeight="251660288" behindDoc="1" locked="0" layoutInCell="1" allowOverlap="1" wp14:anchorId="0CBCB6F2" wp14:editId="3EC32B7E">
            <wp:simplePos x="0" y="0"/>
            <wp:positionH relativeFrom="column">
              <wp:posOffset>3208655</wp:posOffset>
            </wp:positionH>
            <wp:positionV relativeFrom="paragraph">
              <wp:posOffset>127000</wp:posOffset>
            </wp:positionV>
            <wp:extent cx="3897630" cy="960120"/>
            <wp:effectExtent l="0" t="0" r="7620" b="0"/>
            <wp:wrapNone/>
            <wp:docPr id="126210569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E7E2B" w14:textId="77777777" w:rsidR="00191BA4" w:rsidRPr="003E3E59" w:rsidRDefault="00191BA4" w:rsidP="00191BA4">
      <w:pPr>
        <w:rPr>
          <w:lang w:val="nl-NL" w:bidi="nl-NL"/>
        </w:rPr>
      </w:pPr>
      <w:r w:rsidRPr="003E3E59">
        <w:rPr>
          <w:lang w:val="nl-NL"/>
        </w:rPr>
        <w:t>Contant/pin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 xml:space="preserve"> </w:t>
      </w:r>
    </w:p>
    <w:p w14:paraId="66BB1BF3" w14:textId="77777777" w:rsidR="00191BA4" w:rsidRPr="003E3E59" w:rsidRDefault="00191BA4" w:rsidP="00191BA4">
      <w:pPr>
        <w:rPr>
          <w:lang w:val="nl-NL"/>
        </w:rPr>
      </w:pPr>
      <w:r w:rsidRPr="003E3E59">
        <w:rPr>
          <w:lang w:val="nl-NL" w:bidi="nl-NL"/>
        </w:rPr>
        <w:t>Automatisch incasso</w:t>
      </w:r>
      <w:r w:rsidRPr="003E3E59">
        <w:rPr>
          <w:lang w:val="nl-NL" w:bidi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332C1B6F" w14:textId="77777777" w:rsidR="00191BA4" w:rsidRPr="003E3E59" w:rsidRDefault="00191BA4" w:rsidP="00191BA4">
      <w:pPr>
        <w:rPr>
          <w:lang w:val="nl-NL"/>
        </w:rPr>
      </w:pPr>
      <w:r w:rsidRPr="003E3E59">
        <w:rPr>
          <w:lang w:val="nl-NL"/>
        </w:rPr>
        <w:t xml:space="preserve">Bezorgen       </w:t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3E254937" w14:textId="77777777" w:rsidR="00191BA4" w:rsidRPr="003E3E59" w:rsidRDefault="00191BA4" w:rsidP="00191BA4">
      <w:pPr>
        <w:rPr>
          <w:lang w:val="nl-NL"/>
        </w:rPr>
      </w:pPr>
      <w:r w:rsidRPr="003E3E59">
        <w:rPr>
          <w:lang w:val="nl-NL"/>
        </w:rPr>
        <w:t xml:space="preserve">Ophalen </w:t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        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37769F4B" w14:textId="77777777" w:rsidR="00191BA4" w:rsidRDefault="00191BA4" w:rsidP="00191BA4">
      <w:pPr>
        <w:rPr>
          <w:lang w:val="nl-NL"/>
        </w:rPr>
      </w:pPr>
    </w:p>
    <w:p w14:paraId="5CC9D1B1" w14:textId="77777777" w:rsidR="00191BA4" w:rsidRDefault="00191BA4" w:rsidP="00191BA4">
      <w:pPr>
        <w:rPr>
          <w:lang w:val="nl-NL"/>
        </w:rPr>
      </w:pPr>
    </w:p>
    <w:p w14:paraId="457E5E26" w14:textId="77777777" w:rsidR="00191BA4" w:rsidRPr="003E3E59" w:rsidRDefault="00191BA4" w:rsidP="00191BA4">
      <w:pPr>
        <w:rPr>
          <w:b/>
          <w:bCs/>
          <w:u w:val="single"/>
          <w:lang w:val="nl-NL"/>
        </w:rPr>
      </w:pPr>
    </w:p>
    <w:p w14:paraId="1BEEB265" w14:textId="77777777" w:rsidR="00191BA4" w:rsidRPr="003E3E59" w:rsidRDefault="00191BA4" w:rsidP="00191BA4">
      <w:pPr>
        <w:rPr>
          <w:b/>
          <w:bCs/>
          <w:u w:val="single"/>
          <w:lang w:val="nl-NL"/>
        </w:rPr>
      </w:pPr>
      <w:r w:rsidRPr="003E3E59">
        <w:rPr>
          <w:b/>
          <w:bCs/>
          <w:u w:val="single"/>
          <w:lang w:val="nl-NL"/>
        </w:rPr>
        <w:t>Vrijdag bezorging</w:t>
      </w:r>
    </w:p>
    <w:p w14:paraId="2F3E9752" w14:textId="77777777" w:rsidR="00191BA4" w:rsidRPr="003E3E59" w:rsidRDefault="00191BA4" w:rsidP="00191BA4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Spankeren</w:t>
      </w:r>
    </w:p>
    <w:p w14:paraId="0F3FFB56" w14:textId="77777777" w:rsidR="00191BA4" w:rsidRPr="003E3E59" w:rsidRDefault="00191BA4" w:rsidP="00191BA4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Ellecom</w:t>
      </w:r>
    </w:p>
    <w:p w14:paraId="2499BDDA" w14:textId="77777777" w:rsidR="00191BA4" w:rsidRPr="003E3E59" w:rsidRDefault="00191BA4" w:rsidP="00191BA4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De Steeg</w:t>
      </w:r>
    </w:p>
    <w:p w14:paraId="39152318" w14:textId="77777777" w:rsidR="00191BA4" w:rsidRPr="003E3E59" w:rsidRDefault="00191BA4" w:rsidP="00191BA4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Doesburg</w:t>
      </w:r>
    </w:p>
    <w:p w14:paraId="7AF033D2" w14:textId="77777777" w:rsidR="00191BA4" w:rsidRPr="003E3E59" w:rsidRDefault="00191BA4" w:rsidP="00191BA4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Rheden</w:t>
      </w:r>
    </w:p>
    <w:p w14:paraId="6C00F2E7" w14:textId="77777777" w:rsidR="00191BA4" w:rsidRPr="003E3E59" w:rsidRDefault="00191BA4" w:rsidP="00191BA4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Velp</w:t>
      </w:r>
    </w:p>
    <w:p w14:paraId="7B736C3E" w14:textId="77777777" w:rsidR="00191BA4" w:rsidRDefault="00191BA4" w:rsidP="00191BA4">
      <w:pPr>
        <w:rPr>
          <w:lang w:val="nl-NL"/>
        </w:rPr>
      </w:pPr>
    </w:p>
    <w:p w14:paraId="160C8F1F" w14:textId="77777777" w:rsidR="00191BA4" w:rsidRPr="003E3E59" w:rsidRDefault="00191BA4" w:rsidP="00191BA4">
      <w:pPr>
        <w:rPr>
          <w:lang w:val="nl-NL"/>
        </w:rPr>
      </w:pPr>
    </w:p>
    <w:p w14:paraId="7ADB50D4" w14:textId="77777777" w:rsidR="00191BA4" w:rsidRPr="003E3E59" w:rsidRDefault="00191BA4" w:rsidP="00191BA4">
      <w:pPr>
        <w:rPr>
          <w:lang w:val="nl-NL"/>
        </w:rPr>
      </w:pPr>
    </w:p>
    <w:p w14:paraId="4AB8DA8A" w14:textId="77777777" w:rsidR="00191BA4" w:rsidRDefault="00191BA4" w:rsidP="00191BA4">
      <w:pPr>
        <w:rPr>
          <w:lang w:val="nl-NL"/>
        </w:rPr>
      </w:pPr>
    </w:p>
    <w:p w14:paraId="30A4ADFC" w14:textId="77777777" w:rsidR="00191BA4" w:rsidRDefault="00191BA4" w:rsidP="00191BA4">
      <w:pPr>
        <w:rPr>
          <w:lang w:val="nl-NL"/>
        </w:rPr>
      </w:pPr>
    </w:p>
    <w:p w14:paraId="38B36BD2" w14:textId="77777777" w:rsidR="00191BA4" w:rsidRPr="003E3E59" w:rsidRDefault="00191BA4" w:rsidP="00191BA4">
      <w:pPr>
        <w:rPr>
          <w:lang w:val="nl-NL"/>
        </w:rPr>
      </w:pPr>
      <w:r w:rsidRPr="003E3E59">
        <w:rPr>
          <w:lang w:val="nl-NL"/>
        </w:rPr>
        <w:t>Opmerking:………………………………….…………………………………………………………………………………………………………………………………………………………………</w:t>
      </w:r>
    </w:p>
    <w:p w14:paraId="563C37DF" w14:textId="77777777" w:rsidR="00191BA4" w:rsidRPr="00013CB5" w:rsidRDefault="00191BA4" w:rsidP="00191BA4">
      <w:pPr>
        <w:rPr>
          <w:lang w:val="nl-NL"/>
        </w:rPr>
      </w:pPr>
      <w:r w:rsidRPr="003E3E59">
        <w:rPr>
          <w:lang w:val="nl-NL"/>
        </w:rPr>
        <w:t>………………………………………………………………………………………………………………………………………………………………</w:t>
      </w:r>
      <w:bookmarkEnd w:id="0"/>
      <w:r>
        <w:rPr>
          <w:lang w:val="nl-NL"/>
        </w:rPr>
        <w:t xml:space="preserve"> </w:t>
      </w:r>
    </w:p>
    <w:p w14:paraId="5F384505" w14:textId="77777777" w:rsidR="00191BA4" w:rsidRDefault="00191BA4" w:rsidP="00191BA4">
      <w:pPr>
        <w:rPr>
          <w:lang w:val="nl-NL" w:bidi="nl-NL"/>
        </w:rPr>
      </w:pPr>
      <w:r w:rsidRPr="00013CB5">
        <w:rPr>
          <w:lang w:val="nl-NL" w:bidi="nl-NL"/>
        </w:rPr>
        <w:tab/>
      </w:r>
    </w:p>
    <w:p w14:paraId="64EE20E9" w14:textId="77777777" w:rsidR="00191BA4" w:rsidRPr="0096195A" w:rsidRDefault="00191BA4" w:rsidP="0096195A">
      <w:pPr>
        <w:rPr>
          <w:i/>
          <w:iCs/>
          <w:color w:val="FF0000"/>
          <w:lang w:val="nl-NL"/>
        </w:rPr>
      </w:pPr>
    </w:p>
    <w:p w14:paraId="378F6027" w14:textId="1AFA68B9" w:rsidR="003D6FE8" w:rsidRDefault="00F43A86" w:rsidP="00F43A86">
      <w:pPr>
        <w:rPr>
          <w:lang w:val="nl-NL" w:bidi="nl-NL"/>
        </w:rPr>
      </w:pPr>
      <w:r w:rsidRPr="00013CB5">
        <w:rPr>
          <w:lang w:val="nl-NL" w:bidi="nl-NL"/>
        </w:rPr>
        <w:tab/>
      </w:r>
    </w:p>
    <w:p w14:paraId="021C9652" w14:textId="0A6F7CD2" w:rsidR="00F43A86" w:rsidRPr="00013CB5" w:rsidRDefault="00F43A86" w:rsidP="00F43A86">
      <w:pPr>
        <w:rPr>
          <w:lang w:val="nl-NL"/>
        </w:rPr>
      </w:pPr>
      <w:r>
        <w:rPr>
          <w:lang w:val="nl-NL"/>
        </w:rPr>
        <w:t xml:space="preserve"> </w:t>
      </w:r>
    </w:p>
    <w:sectPr w:rsidR="00F43A86" w:rsidRPr="00013CB5" w:rsidSect="00013CB5">
      <w:type w:val="continuous"/>
      <w:pgSz w:w="11906" w:h="16838" w:code="9"/>
      <w:pgMar w:top="936" w:right="720" w:bottom="720" w:left="720" w:header="706" w:footer="706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A5B2A" w14:textId="77777777" w:rsidR="004C5A8C" w:rsidRDefault="004C5A8C" w:rsidP="00863BF4">
      <w:r>
        <w:separator/>
      </w:r>
    </w:p>
  </w:endnote>
  <w:endnote w:type="continuationSeparator" w:id="0">
    <w:p w14:paraId="5516E18E" w14:textId="77777777" w:rsidR="004C5A8C" w:rsidRDefault="004C5A8C" w:rsidP="0086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6B68B" w14:textId="77777777" w:rsidR="004C5A8C" w:rsidRDefault="004C5A8C" w:rsidP="00863BF4">
      <w:r>
        <w:separator/>
      </w:r>
    </w:p>
  </w:footnote>
  <w:footnote w:type="continuationSeparator" w:id="0">
    <w:p w14:paraId="5A45AAD7" w14:textId="77777777" w:rsidR="004C5A8C" w:rsidRDefault="004C5A8C" w:rsidP="00863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AE87F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295E6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0822CC1"/>
    <w:multiLevelType w:val="hybridMultilevel"/>
    <w:tmpl w:val="05DC174E"/>
    <w:lvl w:ilvl="0" w:tplc="5288BB18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E868AC"/>
    <w:multiLevelType w:val="multilevel"/>
    <w:tmpl w:val="AEAC6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174727A"/>
    <w:multiLevelType w:val="hybridMultilevel"/>
    <w:tmpl w:val="206E8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354E1"/>
    <w:multiLevelType w:val="multilevel"/>
    <w:tmpl w:val="23DAE9A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A63591"/>
    <w:multiLevelType w:val="multilevel"/>
    <w:tmpl w:val="611C0D5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0E428EA"/>
    <w:multiLevelType w:val="multilevel"/>
    <w:tmpl w:val="D5B87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9C398A"/>
    <w:multiLevelType w:val="multilevel"/>
    <w:tmpl w:val="3D6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C723E0"/>
    <w:multiLevelType w:val="hybridMultilevel"/>
    <w:tmpl w:val="2DDC9624"/>
    <w:lvl w:ilvl="0" w:tplc="FDBA7594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781008"/>
    <w:multiLevelType w:val="hybridMultilevel"/>
    <w:tmpl w:val="EDAEC6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17C8F"/>
    <w:multiLevelType w:val="multilevel"/>
    <w:tmpl w:val="BFAC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183F49"/>
    <w:multiLevelType w:val="hybridMultilevel"/>
    <w:tmpl w:val="347619EC"/>
    <w:lvl w:ilvl="0" w:tplc="478635AA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8661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61E5BBF"/>
    <w:multiLevelType w:val="hybridMultilevel"/>
    <w:tmpl w:val="F6AA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FC5D0F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6D7F3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1E21A0"/>
    <w:multiLevelType w:val="multilevel"/>
    <w:tmpl w:val="47B67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356851"/>
    <w:multiLevelType w:val="multilevel"/>
    <w:tmpl w:val="5B24D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1A1546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2097743">
    <w:abstractNumId w:val="8"/>
  </w:num>
  <w:num w:numId="2" w16cid:durableId="1522745216">
    <w:abstractNumId w:val="11"/>
  </w:num>
  <w:num w:numId="3" w16cid:durableId="460150469">
    <w:abstractNumId w:val="19"/>
  </w:num>
  <w:num w:numId="4" w16cid:durableId="731470278">
    <w:abstractNumId w:val="7"/>
  </w:num>
  <w:num w:numId="5" w16cid:durableId="1093479424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 w16cid:durableId="687636383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 w16cid:durableId="149443541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lowerLetter"/>
        <w:lvlText w:val="%2."/>
        <w:lvlJc w:val="left"/>
        <w:rPr>
          <w:rFonts w:ascii="Arial" w:eastAsia="Times New Roman" w:hAnsi="Arial" w:cs="Courier New"/>
        </w:rPr>
      </w:lvl>
    </w:lvlOverride>
  </w:num>
  <w:num w:numId="8" w16cid:durableId="1784884786">
    <w:abstractNumId w:val="14"/>
  </w:num>
  <w:num w:numId="9" w16cid:durableId="981274692">
    <w:abstractNumId w:val="4"/>
  </w:num>
  <w:num w:numId="10" w16cid:durableId="1478450334">
    <w:abstractNumId w:val="18"/>
  </w:num>
  <w:num w:numId="11" w16cid:durableId="907687010">
    <w:abstractNumId w:val="3"/>
  </w:num>
  <w:num w:numId="12" w16cid:durableId="1651593318">
    <w:abstractNumId w:val="17"/>
  </w:num>
  <w:num w:numId="13" w16cid:durableId="1369909902">
    <w:abstractNumId w:val="16"/>
  </w:num>
  <w:num w:numId="14" w16cid:durableId="821970722">
    <w:abstractNumId w:val="6"/>
  </w:num>
  <w:num w:numId="15" w16cid:durableId="1435442719">
    <w:abstractNumId w:val="13"/>
  </w:num>
  <w:num w:numId="16" w16cid:durableId="1384326577">
    <w:abstractNumId w:val="15"/>
  </w:num>
  <w:num w:numId="17" w16cid:durableId="1782337688">
    <w:abstractNumId w:val="5"/>
  </w:num>
  <w:num w:numId="18" w16cid:durableId="1890727693">
    <w:abstractNumId w:val="1"/>
  </w:num>
  <w:num w:numId="19" w16cid:durableId="607666488">
    <w:abstractNumId w:val="0"/>
  </w:num>
  <w:num w:numId="20" w16cid:durableId="105782599">
    <w:abstractNumId w:val="10"/>
  </w:num>
  <w:num w:numId="21" w16cid:durableId="539173308">
    <w:abstractNumId w:val="2"/>
  </w:num>
  <w:num w:numId="22" w16cid:durableId="1634141942">
    <w:abstractNumId w:val="9"/>
  </w:num>
  <w:num w:numId="23" w16cid:durableId="186288887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1BA"/>
    <w:rsid w:val="00013CB5"/>
    <w:rsid w:val="00017725"/>
    <w:rsid w:val="000325FD"/>
    <w:rsid w:val="00050C6B"/>
    <w:rsid w:val="00073EB8"/>
    <w:rsid w:val="00080478"/>
    <w:rsid w:val="000875C9"/>
    <w:rsid w:val="000D30C8"/>
    <w:rsid w:val="000E05DF"/>
    <w:rsid w:val="000E13A9"/>
    <w:rsid w:val="000F3F61"/>
    <w:rsid w:val="00115030"/>
    <w:rsid w:val="001209C4"/>
    <w:rsid w:val="0012112D"/>
    <w:rsid w:val="001504BB"/>
    <w:rsid w:val="00161845"/>
    <w:rsid w:val="001627C2"/>
    <w:rsid w:val="00177EE3"/>
    <w:rsid w:val="00180748"/>
    <w:rsid w:val="00191BA4"/>
    <w:rsid w:val="001972AB"/>
    <w:rsid w:val="001A0624"/>
    <w:rsid w:val="001A7ACA"/>
    <w:rsid w:val="001C46FA"/>
    <w:rsid w:val="001C6291"/>
    <w:rsid w:val="001D3E79"/>
    <w:rsid w:val="001E2E8A"/>
    <w:rsid w:val="002071BA"/>
    <w:rsid w:val="00231D79"/>
    <w:rsid w:val="00253ED0"/>
    <w:rsid w:val="0026738E"/>
    <w:rsid w:val="0028569E"/>
    <w:rsid w:val="002865F8"/>
    <w:rsid w:val="00297910"/>
    <w:rsid w:val="00297D06"/>
    <w:rsid w:val="002A0E09"/>
    <w:rsid w:val="002B7AB7"/>
    <w:rsid w:val="002C16B6"/>
    <w:rsid w:val="002D23EE"/>
    <w:rsid w:val="002E5918"/>
    <w:rsid w:val="002F3C6B"/>
    <w:rsid w:val="00332370"/>
    <w:rsid w:val="00332BE1"/>
    <w:rsid w:val="00340699"/>
    <w:rsid w:val="0034069C"/>
    <w:rsid w:val="00350A25"/>
    <w:rsid w:val="00356759"/>
    <w:rsid w:val="003624A2"/>
    <w:rsid w:val="003647BB"/>
    <w:rsid w:val="003735DF"/>
    <w:rsid w:val="0037656B"/>
    <w:rsid w:val="003A22FC"/>
    <w:rsid w:val="003C0B46"/>
    <w:rsid w:val="003D6FE8"/>
    <w:rsid w:val="003F7587"/>
    <w:rsid w:val="00414092"/>
    <w:rsid w:val="0042448C"/>
    <w:rsid w:val="00424E4F"/>
    <w:rsid w:val="0043674E"/>
    <w:rsid w:val="00454B52"/>
    <w:rsid w:val="004651B3"/>
    <w:rsid w:val="004A06C1"/>
    <w:rsid w:val="004C5A8C"/>
    <w:rsid w:val="004D4F7B"/>
    <w:rsid w:val="004E6F3C"/>
    <w:rsid w:val="004E7C52"/>
    <w:rsid w:val="004F4F58"/>
    <w:rsid w:val="004F6E52"/>
    <w:rsid w:val="004F6EE4"/>
    <w:rsid w:val="0050743B"/>
    <w:rsid w:val="005C659C"/>
    <w:rsid w:val="005D4F4B"/>
    <w:rsid w:val="00601777"/>
    <w:rsid w:val="00627828"/>
    <w:rsid w:val="006729C1"/>
    <w:rsid w:val="006758C3"/>
    <w:rsid w:val="00695D57"/>
    <w:rsid w:val="006A542E"/>
    <w:rsid w:val="006B79D2"/>
    <w:rsid w:val="00701B64"/>
    <w:rsid w:val="00710724"/>
    <w:rsid w:val="00724BFD"/>
    <w:rsid w:val="00736163"/>
    <w:rsid w:val="00740AFF"/>
    <w:rsid w:val="00750B1A"/>
    <w:rsid w:val="007515D7"/>
    <w:rsid w:val="00751A27"/>
    <w:rsid w:val="007608C6"/>
    <w:rsid w:val="00786464"/>
    <w:rsid w:val="007A570C"/>
    <w:rsid w:val="007E38B3"/>
    <w:rsid w:val="007E5E4F"/>
    <w:rsid w:val="007F2A4D"/>
    <w:rsid w:val="00817B4E"/>
    <w:rsid w:val="00823CF4"/>
    <w:rsid w:val="00834C6A"/>
    <w:rsid w:val="008522B8"/>
    <w:rsid w:val="00863BF4"/>
    <w:rsid w:val="00871502"/>
    <w:rsid w:val="00884C3F"/>
    <w:rsid w:val="00887941"/>
    <w:rsid w:val="008A121F"/>
    <w:rsid w:val="008A7BCF"/>
    <w:rsid w:val="008B735C"/>
    <w:rsid w:val="008B77A4"/>
    <w:rsid w:val="008D1CFB"/>
    <w:rsid w:val="008F610E"/>
    <w:rsid w:val="009218A5"/>
    <w:rsid w:val="00932501"/>
    <w:rsid w:val="009524B6"/>
    <w:rsid w:val="00952F72"/>
    <w:rsid w:val="0095571F"/>
    <w:rsid w:val="0096195A"/>
    <w:rsid w:val="00965D7C"/>
    <w:rsid w:val="00971C2D"/>
    <w:rsid w:val="009739D9"/>
    <w:rsid w:val="009801AD"/>
    <w:rsid w:val="009A5CBA"/>
    <w:rsid w:val="009D5AB9"/>
    <w:rsid w:val="009D6288"/>
    <w:rsid w:val="009D70CE"/>
    <w:rsid w:val="009E19E3"/>
    <w:rsid w:val="009E5169"/>
    <w:rsid w:val="00A30C83"/>
    <w:rsid w:val="00A335DE"/>
    <w:rsid w:val="00A35BEB"/>
    <w:rsid w:val="00A4367F"/>
    <w:rsid w:val="00A55E56"/>
    <w:rsid w:val="00A71960"/>
    <w:rsid w:val="00A933CB"/>
    <w:rsid w:val="00AA6EAC"/>
    <w:rsid w:val="00AB59EB"/>
    <w:rsid w:val="00AC0E5A"/>
    <w:rsid w:val="00AC5C8B"/>
    <w:rsid w:val="00AD5500"/>
    <w:rsid w:val="00AE7073"/>
    <w:rsid w:val="00B05830"/>
    <w:rsid w:val="00B07AD4"/>
    <w:rsid w:val="00B1266E"/>
    <w:rsid w:val="00B21BCB"/>
    <w:rsid w:val="00B25135"/>
    <w:rsid w:val="00B254E5"/>
    <w:rsid w:val="00B4560B"/>
    <w:rsid w:val="00B50506"/>
    <w:rsid w:val="00B569C0"/>
    <w:rsid w:val="00B86CAA"/>
    <w:rsid w:val="00B878E6"/>
    <w:rsid w:val="00BA259A"/>
    <w:rsid w:val="00BD50E9"/>
    <w:rsid w:val="00BF1BA9"/>
    <w:rsid w:val="00C011FB"/>
    <w:rsid w:val="00C04C2D"/>
    <w:rsid w:val="00C16371"/>
    <w:rsid w:val="00C43F44"/>
    <w:rsid w:val="00C47C0F"/>
    <w:rsid w:val="00C53FDF"/>
    <w:rsid w:val="00C54604"/>
    <w:rsid w:val="00C6543E"/>
    <w:rsid w:val="00C7726A"/>
    <w:rsid w:val="00C872A5"/>
    <w:rsid w:val="00C94A06"/>
    <w:rsid w:val="00CA2AB0"/>
    <w:rsid w:val="00CB076D"/>
    <w:rsid w:val="00CB0F17"/>
    <w:rsid w:val="00CB76CE"/>
    <w:rsid w:val="00CC7E15"/>
    <w:rsid w:val="00CD5D87"/>
    <w:rsid w:val="00CE5C85"/>
    <w:rsid w:val="00D100BF"/>
    <w:rsid w:val="00D1617D"/>
    <w:rsid w:val="00D21CA1"/>
    <w:rsid w:val="00D26B28"/>
    <w:rsid w:val="00D4356D"/>
    <w:rsid w:val="00D4547B"/>
    <w:rsid w:val="00D53B54"/>
    <w:rsid w:val="00D567BA"/>
    <w:rsid w:val="00D61AE3"/>
    <w:rsid w:val="00D71CE4"/>
    <w:rsid w:val="00D7738F"/>
    <w:rsid w:val="00D8328E"/>
    <w:rsid w:val="00D9046A"/>
    <w:rsid w:val="00D91B12"/>
    <w:rsid w:val="00DB197F"/>
    <w:rsid w:val="00DF6BE3"/>
    <w:rsid w:val="00DF777D"/>
    <w:rsid w:val="00E27596"/>
    <w:rsid w:val="00E30D68"/>
    <w:rsid w:val="00E364B6"/>
    <w:rsid w:val="00E377F2"/>
    <w:rsid w:val="00E53835"/>
    <w:rsid w:val="00E649FA"/>
    <w:rsid w:val="00E81454"/>
    <w:rsid w:val="00E8293A"/>
    <w:rsid w:val="00E83B5A"/>
    <w:rsid w:val="00E868F4"/>
    <w:rsid w:val="00E947FD"/>
    <w:rsid w:val="00EB376B"/>
    <w:rsid w:val="00EB3A5C"/>
    <w:rsid w:val="00EC1129"/>
    <w:rsid w:val="00EF1BA7"/>
    <w:rsid w:val="00EF471E"/>
    <w:rsid w:val="00F035A0"/>
    <w:rsid w:val="00F34DED"/>
    <w:rsid w:val="00F43A86"/>
    <w:rsid w:val="00FA1C7A"/>
    <w:rsid w:val="00FB3B5C"/>
    <w:rsid w:val="00FD6DDC"/>
    <w:rsid w:val="00FE1D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573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50743B"/>
    <w:pPr>
      <w:spacing w:line="259" w:lineRule="auto"/>
    </w:pPr>
    <w:rPr>
      <w:color w:val="26355C" w:themeColor="text1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32501"/>
    <w:pPr>
      <w:keepNext/>
      <w:keepLines/>
      <w:pBdr>
        <w:top w:val="single" w:sz="18" w:space="1" w:color="EFD400" w:themeColor="accent3"/>
        <w:left w:val="single" w:sz="18" w:space="4" w:color="EFD400" w:themeColor="accent3"/>
      </w:pBdr>
      <w:spacing w:before="300" w:after="60"/>
      <w:outlineLvl w:val="0"/>
    </w:pPr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3406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jstalinea">
    <w:name w:val="List Paragraph"/>
    <w:basedOn w:val="Standaard"/>
    <w:uiPriority w:val="34"/>
    <w:rsid w:val="0034069C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013CB5"/>
    <w:pPr>
      <w:spacing w:after="1200" w:line="216" w:lineRule="auto"/>
      <w:ind w:right="3782"/>
      <w:contextualSpacing/>
    </w:pPr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</w:rPr>
  </w:style>
  <w:style w:type="character" w:customStyle="1" w:styleId="TitelChar">
    <w:name w:val="Titel Char"/>
    <w:basedOn w:val="Standaardalinea-lettertype"/>
    <w:link w:val="Titel"/>
    <w:uiPriority w:val="10"/>
    <w:rsid w:val="00013CB5"/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  <w:lang w:val="en-US"/>
    </w:rPr>
  </w:style>
  <w:style w:type="character" w:customStyle="1" w:styleId="Kop1Char">
    <w:name w:val="Kop 1 Char"/>
    <w:basedOn w:val="Standaardalinea-lettertype"/>
    <w:link w:val="Kop1"/>
    <w:uiPriority w:val="9"/>
    <w:rsid w:val="00932501"/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  <w:lang w:val="en-US"/>
    </w:rPr>
  </w:style>
  <w:style w:type="paragraph" w:customStyle="1" w:styleId="slogan">
    <w:name w:val="slogan"/>
    <w:rsid w:val="00017725"/>
    <w:pPr>
      <w:spacing w:after="1000"/>
      <w:ind w:right="3780"/>
    </w:pPr>
    <w:rPr>
      <w:rFonts w:asciiTheme="majorHAnsi" w:eastAsiaTheme="majorEastAsia" w:hAnsiTheme="majorHAnsi" w:cstheme="majorBidi"/>
      <w:bCs/>
      <w:i/>
      <w:color w:val="FFFFFF" w:themeColor="background1"/>
      <w:sz w:val="36"/>
      <w:szCs w:val="32"/>
      <w:lang w:val="en-US"/>
    </w:rPr>
  </w:style>
  <w:style w:type="paragraph" w:customStyle="1" w:styleId="inspringingselectievakje">
    <w:name w:val="inspringing selectievakje"/>
    <w:basedOn w:val="Standaard"/>
    <w:qFormat/>
    <w:rsid w:val="004F4F58"/>
    <w:pPr>
      <w:spacing w:line="250" w:lineRule="auto"/>
      <w:ind w:left="357" w:hanging="357"/>
    </w:pPr>
  </w:style>
  <w:style w:type="paragraph" w:styleId="Koptekst">
    <w:name w:val="header"/>
    <w:basedOn w:val="Standaard"/>
    <w:link w:val="Kop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34C6A"/>
    <w:rPr>
      <w:color w:val="26355C" w:themeColor="text1"/>
      <w:lang w:val="en-US"/>
    </w:rPr>
  </w:style>
  <w:style w:type="paragraph" w:styleId="Voettekst">
    <w:name w:val="footer"/>
    <w:basedOn w:val="Standaard"/>
    <w:link w:val="Voet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834C6A"/>
    <w:rPr>
      <w:color w:val="26355C" w:themeColor="tex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62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oes\AppData\Roaming\Microsoft\Templates\Controlelijst%20koken%20voor%20beginners.dotx" TargetMode="External"/></Relationships>
</file>

<file path=word/theme/theme1.xml><?xml version="1.0" encoding="utf-8"?>
<a:theme xmlns:a="http://schemas.openxmlformats.org/drawingml/2006/main" name="Office Theme">
  <a:themeElements>
    <a:clrScheme name="Custom 304">
      <a:dk1>
        <a:srgbClr val="26355C"/>
      </a:dk1>
      <a:lt1>
        <a:sysClr val="window" lastClr="FFFFFF"/>
      </a:lt1>
      <a:dk2>
        <a:srgbClr val="26355C"/>
      </a:dk2>
      <a:lt2>
        <a:srgbClr val="EBEBEB"/>
      </a:lt2>
      <a:accent1>
        <a:srgbClr val="5AA900"/>
      </a:accent1>
      <a:accent2>
        <a:srgbClr val="F03C01"/>
      </a:accent2>
      <a:accent3>
        <a:srgbClr val="EFD400"/>
      </a:accent3>
      <a:accent4>
        <a:srgbClr val="086200"/>
      </a:accent4>
      <a:accent5>
        <a:srgbClr val="452F84"/>
      </a:accent5>
      <a:accent6>
        <a:srgbClr val="FD8024"/>
      </a:accent6>
      <a:hlink>
        <a:srgbClr val="385191"/>
      </a:hlink>
      <a:folHlink>
        <a:srgbClr val="385191"/>
      </a:folHlink>
    </a:clrScheme>
    <a:fontScheme name="Sky">
      <a:majorFont>
        <a:latin typeface="Arial Rounded MT Bold"/>
        <a:ea typeface=""/>
        <a:cs typeface=""/>
        <a:font script="Jpan" typeface="ＭＳ Ｐゴシック"/>
      </a:majorFont>
      <a:minorFont>
        <a:latin typeface="Arial Rounded MT Bold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F6ED36-95CA-4521-9949-4689D58530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8456714-9BD1-4493-B49A-32359A0ED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17737F-F9BE-4F76-9EFB-25D24C9F7ED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3974DBC-91B0-4131-981E-AF1AD2A5B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Controlelijst koken voor beginners</Template>
  <TotalTime>0</TotalTime>
  <Pages>2</Pages>
  <Words>646</Words>
  <Characters>3556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2026-05-19T08:22:00Z</dcterms:created>
  <dcterms:modified xsi:type="dcterms:W3CDTF">2026-05-19T08:22:00Z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