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35224DC9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F90DC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4/5 </w:t>
      </w:r>
      <w:r w:rsidR="00FB3B5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juni</w:t>
      </w:r>
      <w:r w:rsidR="00FA1C7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Pr="008F7736" w:rsidRDefault="00BD50E9" w:rsidP="000875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>Bereiding maaltijden.</w:t>
      </w:r>
    </w:p>
    <w:p w14:paraId="36A3501C" w14:textId="1866A898" w:rsidR="0026738E" w:rsidRPr="008F7736" w:rsidRDefault="000875C9" w:rsidP="00F90D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>De maaltijden zijn 7 dagen houdbaar in uw koelkast bij 1-4 ºC</w:t>
      </w:r>
      <w:r w:rsidR="0026738E" w:rsidRPr="008F7736">
        <w:rPr>
          <w:sz w:val="22"/>
          <w:szCs w:val="22"/>
          <w:lang w:val="nl-NL" w:bidi="nl-NL"/>
        </w:rPr>
        <w:t>. U kunt de maaltijden ook invriezen. Alle gerechten worden geleverd in een magnetronbestendige verpakking. Magnetron instellen op 600 Watt</w:t>
      </w:r>
      <w:r w:rsidR="00D71CE4" w:rsidRPr="008F7736">
        <w:rPr>
          <w:sz w:val="22"/>
          <w:szCs w:val="22"/>
          <w:lang w:val="nl-NL" w:bidi="nl-NL"/>
        </w:rPr>
        <w:t xml:space="preserve"> 4 a 5 minuten</w:t>
      </w:r>
      <w:r w:rsidR="0026738E" w:rsidRPr="008F7736">
        <w:rPr>
          <w:sz w:val="22"/>
          <w:szCs w:val="22"/>
          <w:lang w:val="nl-NL" w:bidi="nl-NL"/>
        </w:rPr>
        <w:t xml:space="preserve">. De gerechten worden koud afgeleverd. </w:t>
      </w:r>
      <w:r w:rsidR="00E30D68" w:rsidRPr="008F7736">
        <w:rPr>
          <w:sz w:val="22"/>
          <w:szCs w:val="22"/>
          <w:lang w:val="nl-NL" w:bidi="nl-NL"/>
        </w:rPr>
        <w:t>Wekelijk</w:t>
      </w:r>
      <w:r w:rsidR="000E13A9" w:rsidRPr="008F7736">
        <w:rPr>
          <w:sz w:val="22"/>
          <w:szCs w:val="22"/>
          <w:lang w:val="nl-NL" w:bidi="nl-NL"/>
        </w:rPr>
        <w:t>s</w:t>
      </w:r>
      <w:r w:rsidR="00E30D68" w:rsidRPr="008F7736">
        <w:rPr>
          <w:sz w:val="22"/>
          <w:szCs w:val="22"/>
          <w:lang w:val="nl-NL" w:bidi="nl-NL"/>
        </w:rPr>
        <w:t xml:space="preserve"> bieden wij een ander assortiment aan.</w:t>
      </w:r>
      <w:r w:rsidR="00E30D68" w:rsidRPr="008F7736">
        <w:rPr>
          <w:color w:val="FF0000"/>
          <w:sz w:val="22"/>
          <w:szCs w:val="22"/>
          <w:lang w:val="nl-NL" w:bidi="nl-NL"/>
        </w:rPr>
        <w:t xml:space="preserve"> </w:t>
      </w:r>
      <w:proofErr w:type="spellStart"/>
      <w:r w:rsidR="00F90DC9" w:rsidRPr="008F7736">
        <w:rPr>
          <w:color w:val="FF0000"/>
          <w:sz w:val="22"/>
          <w:szCs w:val="22"/>
          <w:lang w:val="nl-NL" w:bidi="nl-NL"/>
        </w:rPr>
        <w:t>Ivm</w:t>
      </w:r>
      <w:proofErr w:type="spellEnd"/>
      <w:r w:rsidR="00F90DC9" w:rsidRPr="008F7736">
        <w:rPr>
          <w:color w:val="FF0000"/>
          <w:sz w:val="22"/>
          <w:szCs w:val="22"/>
          <w:lang w:val="nl-NL" w:bidi="nl-NL"/>
        </w:rPr>
        <w:t xml:space="preserve"> Pinksteren ontvangen wij graag uw bestelling uiterlijk vrijdag 29 mei.</w:t>
      </w:r>
    </w:p>
    <w:p w14:paraId="6A845E9E" w14:textId="77777777" w:rsidR="00E30D68" w:rsidRPr="008F7736" w:rsidRDefault="00E30D68" w:rsidP="000875C9">
      <w:pPr>
        <w:rPr>
          <w:sz w:val="22"/>
          <w:szCs w:val="22"/>
          <w:lang w:val="nl-NL" w:bidi="nl-NL"/>
        </w:rPr>
      </w:pPr>
    </w:p>
    <w:p w14:paraId="7B210F89" w14:textId="06CC82EF" w:rsidR="000875C9" w:rsidRPr="008F7736" w:rsidRDefault="0026738E" w:rsidP="000875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 xml:space="preserve">Maaltijden á 400 gram € </w:t>
      </w:r>
      <w:r w:rsidR="00502672" w:rsidRPr="008F7736">
        <w:rPr>
          <w:sz w:val="22"/>
          <w:szCs w:val="22"/>
          <w:lang w:val="nl-NL" w:bidi="nl-NL"/>
        </w:rPr>
        <w:t>6</w:t>
      </w:r>
      <w:r w:rsidRPr="008F7736">
        <w:rPr>
          <w:sz w:val="22"/>
          <w:szCs w:val="22"/>
          <w:lang w:val="nl-NL" w:bidi="nl-NL"/>
        </w:rPr>
        <w:t>,</w:t>
      </w:r>
      <w:r w:rsidR="00CE5C85" w:rsidRPr="008F7736">
        <w:rPr>
          <w:sz w:val="22"/>
          <w:szCs w:val="22"/>
          <w:lang w:val="nl-NL" w:bidi="nl-NL"/>
        </w:rPr>
        <w:t>9</w:t>
      </w:r>
      <w:r w:rsidRPr="008F7736">
        <w:rPr>
          <w:sz w:val="22"/>
          <w:szCs w:val="22"/>
          <w:lang w:val="nl-NL" w:bidi="nl-NL"/>
        </w:rPr>
        <w:t>5</w:t>
      </w:r>
    </w:p>
    <w:p w14:paraId="39EA556C" w14:textId="24991830" w:rsidR="0026738E" w:rsidRPr="008F7736" w:rsidRDefault="0026738E" w:rsidP="000875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 xml:space="preserve">Maaltijden á 500 gram € </w:t>
      </w:r>
      <w:r w:rsidR="00502672" w:rsidRPr="008F7736">
        <w:rPr>
          <w:sz w:val="22"/>
          <w:szCs w:val="22"/>
          <w:lang w:val="nl-NL" w:bidi="nl-NL"/>
        </w:rPr>
        <w:t>7</w:t>
      </w:r>
      <w:r w:rsidRPr="008F7736">
        <w:rPr>
          <w:sz w:val="22"/>
          <w:szCs w:val="22"/>
          <w:lang w:val="nl-NL" w:bidi="nl-NL"/>
        </w:rPr>
        <w:t>,</w:t>
      </w:r>
      <w:r w:rsidR="00CE5C85" w:rsidRPr="008F7736">
        <w:rPr>
          <w:sz w:val="22"/>
          <w:szCs w:val="22"/>
          <w:lang w:val="nl-NL" w:bidi="nl-NL"/>
        </w:rPr>
        <w:t>9</w:t>
      </w:r>
      <w:r w:rsidRPr="008F7736">
        <w:rPr>
          <w:sz w:val="22"/>
          <w:szCs w:val="22"/>
          <w:lang w:val="nl-NL" w:bidi="nl-NL"/>
        </w:rPr>
        <w:t>5</w:t>
      </w:r>
      <w:r w:rsidR="00F90DC9" w:rsidRPr="008F7736">
        <w:rPr>
          <w:sz w:val="22"/>
          <w:szCs w:val="22"/>
          <w:lang w:val="nl-NL" w:bidi="nl-NL"/>
        </w:rPr>
        <w:t xml:space="preserve"> - € 9,50</w:t>
      </w:r>
    </w:p>
    <w:p w14:paraId="1035272A" w14:textId="181A9B38" w:rsidR="0026738E" w:rsidRPr="008F7736" w:rsidRDefault="0026738E" w:rsidP="000875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 xml:space="preserve">Maaltijden á 700 gram € </w:t>
      </w:r>
      <w:r w:rsidR="00293654" w:rsidRPr="008F7736">
        <w:rPr>
          <w:sz w:val="22"/>
          <w:szCs w:val="22"/>
          <w:lang w:val="nl-NL" w:bidi="nl-NL"/>
        </w:rPr>
        <w:t>9</w:t>
      </w:r>
      <w:r w:rsidRPr="008F7736">
        <w:rPr>
          <w:sz w:val="22"/>
          <w:szCs w:val="22"/>
          <w:lang w:val="nl-NL" w:bidi="nl-NL"/>
        </w:rPr>
        <w:t>,</w:t>
      </w:r>
      <w:r w:rsidR="00CE5C85" w:rsidRPr="008F7736">
        <w:rPr>
          <w:sz w:val="22"/>
          <w:szCs w:val="22"/>
          <w:lang w:val="nl-NL" w:bidi="nl-NL"/>
        </w:rPr>
        <w:t>9</w:t>
      </w:r>
      <w:r w:rsidRPr="008F7736">
        <w:rPr>
          <w:sz w:val="22"/>
          <w:szCs w:val="22"/>
          <w:lang w:val="nl-NL" w:bidi="nl-NL"/>
        </w:rPr>
        <w:t>5</w:t>
      </w:r>
    </w:p>
    <w:p w14:paraId="7E96849D" w14:textId="6F6A82BA" w:rsidR="00F43A86" w:rsidRPr="008F7736" w:rsidRDefault="00F43A86" w:rsidP="000875C9">
      <w:pPr>
        <w:rPr>
          <w:sz w:val="22"/>
          <w:szCs w:val="22"/>
          <w:lang w:val="nl-NL" w:bidi="nl-NL"/>
        </w:rPr>
      </w:pPr>
    </w:p>
    <w:p w14:paraId="642617F9" w14:textId="25D791D6" w:rsidR="00F43A86" w:rsidRPr="008F7736" w:rsidRDefault="00F43A86" w:rsidP="000875C9">
      <w:pPr>
        <w:rPr>
          <w:sz w:val="22"/>
          <w:szCs w:val="22"/>
          <w:lang w:val="nl-NL" w:bidi="nl-NL"/>
        </w:rPr>
      </w:pPr>
      <w:r w:rsidRPr="008F7736">
        <w:rPr>
          <w:sz w:val="22"/>
          <w:szCs w:val="22"/>
          <w:lang w:val="nl-NL" w:bidi="nl-NL"/>
        </w:rPr>
        <w:t xml:space="preserve">Voor het bezorgen van maaltijden rekenen wij € </w:t>
      </w:r>
      <w:r w:rsidR="00CE5C85" w:rsidRPr="008F7736">
        <w:rPr>
          <w:sz w:val="22"/>
          <w:szCs w:val="22"/>
          <w:lang w:val="nl-NL" w:bidi="nl-NL"/>
        </w:rPr>
        <w:t>3</w:t>
      </w:r>
      <w:r w:rsidR="00EF1BA7" w:rsidRPr="008F7736">
        <w:rPr>
          <w:sz w:val="22"/>
          <w:szCs w:val="22"/>
          <w:lang w:val="nl-NL" w:bidi="nl-NL"/>
        </w:rPr>
        <w:t>,</w:t>
      </w:r>
      <w:r w:rsidR="00B36060" w:rsidRPr="008F7736">
        <w:rPr>
          <w:sz w:val="22"/>
          <w:szCs w:val="22"/>
          <w:lang w:val="nl-NL" w:bidi="nl-NL"/>
        </w:rPr>
        <w:t>50</w:t>
      </w:r>
      <w:r w:rsidRPr="008F7736">
        <w:rPr>
          <w:sz w:val="22"/>
          <w:szCs w:val="22"/>
          <w:lang w:val="nl-NL" w:bidi="nl-NL"/>
        </w:rPr>
        <w:t xml:space="preserve"> bezorgkosten.</w:t>
      </w:r>
    </w:p>
    <w:p w14:paraId="74718EC3" w14:textId="77777777" w:rsidR="00472EED" w:rsidRPr="00013CB5" w:rsidRDefault="00472EED" w:rsidP="00472EED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437EB3B2" w14:textId="485FD9AC" w:rsidR="00472EED" w:rsidRPr="0026738E" w:rsidRDefault="00472EED" w:rsidP="00472EED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</w:t>
      </w:r>
      <w:r w:rsidR="00AD61F0">
        <w:rPr>
          <w:u w:val="single"/>
          <w:lang w:val="nl-NL" w:bidi="nl-NL"/>
        </w:rPr>
        <w:t xml:space="preserve">Drumstick </w:t>
      </w:r>
      <w:r>
        <w:rPr>
          <w:u w:val="single"/>
          <w:lang w:val="nl-NL" w:bidi="nl-NL"/>
        </w:rPr>
        <w:t>met jus, worteltjes/ erwtjes en aardappelpuree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6EC07A05" w14:textId="5E446B38" w:rsidR="00472EED" w:rsidRPr="0026738E" w:rsidRDefault="00472EED" w:rsidP="00472EED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 xml:space="preserve">. </w:t>
      </w:r>
      <w:r w:rsidR="00F90DC9">
        <w:rPr>
          <w:u w:val="single"/>
          <w:lang w:val="nl-NL" w:bidi="nl-NL"/>
        </w:rPr>
        <w:t>Kippendij met jus, 4 seizoenen melange en aardappelen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9160128" w14:textId="7777777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>
        <w:rPr>
          <w:u w:val="single"/>
          <w:lang w:val="nl-NL" w:bidi="nl-NL"/>
        </w:rPr>
        <w:t>. Jachtschotel met rodekool en aardappelpuree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C3758BD" w14:textId="4370836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</w:t>
      </w:r>
      <w:r w:rsidR="00F90DC9">
        <w:rPr>
          <w:u w:val="single"/>
          <w:lang w:val="nl-NL"/>
        </w:rPr>
        <w:t>Lasagne</w:t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541224" w14:textId="4BF6FC7F" w:rsidR="00472EED" w:rsidRPr="0026738E" w:rsidRDefault="00472EED" w:rsidP="00472EED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>
        <w:rPr>
          <w:u w:val="single"/>
          <w:lang w:val="nl-NL" w:bidi="nl-NL"/>
        </w:rPr>
        <w:t xml:space="preserve"> </w:t>
      </w:r>
      <w:r w:rsidR="00F90DC9">
        <w:rPr>
          <w:u w:val="single"/>
          <w:lang w:val="nl-NL" w:bidi="nl-NL"/>
        </w:rPr>
        <w:t>Verse worst, bieten</w:t>
      </w:r>
      <w:r w:rsidR="002E7563">
        <w:rPr>
          <w:u w:val="single"/>
          <w:lang w:val="nl-NL" w:bidi="nl-NL"/>
        </w:rPr>
        <w:t xml:space="preserve"> </w:t>
      </w:r>
      <w:r>
        <w:rPr>
          <w:u w:val="single"/>
          <w:lang w:val="nl-NL" w:bidi="nl-NL"/>
        </w:rPr>
        <w:t>en aardappelen</w:t>
      </w:r>
      <w:r w:rsidR="002E7563">
        <w:rPr>
          <w:u w:val="single"/>
          <w:lang w:val="nl-NL" w:bidi="nl-NL"/>
        </w:rPr>
        <w:tab/>
      </w:r>
      <w:r w:rsidR="00F90DC9">
        <w:rPr>
          <w:u w:val="single"/>
          <w:lang w:val="nl-NL" w:bidi="nl-NL"/>
        </w:rPr>
        <w:tab/>
      </w:r>
      <w:r w:rsidR="00F90DC9">
        <w:rPr>
          <w:u w:val="single"/>
          <w:lang w:val="nl-NL" w:bidi="nl-NL"/>
        </w:rPr>
        <w:tab/>
      </w:r>
      <w:r w:rsidR="00F90DC9"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E48D3DC" w14:textId="7777777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>Gemarineerd speklapje, jus en andijviestamppot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AF45E29" w14:textId="2C24C586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>
        <w:rPr>
          <w:u w:val="single"/>
          <w:lang w:val="nl-NL"/>
        </w:rPr>
        <w:t xml:space="preserve"> </w:t>
      </w:r>
      <w:r w:rsidR="00F90DC9">
        <w:rPr>
          <w:u w:val="single"/>
          <w:lang w:val="nl-NL"/>
        </w:rPr>
        <w:t>Asperge pastaschotel</w:t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</w:r>
      <w:r w:rsidR="00F90DC9">
        <w:rPr>
          <w:u w:val="single"/>
          <w:lang w:val="nl-NL"/>
        </w:rPr>
        <w:tab/>
        <w:t xml:space="preserve"> </w:t>
      </w:r>
      <w:r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CD306C" w14:textId="622113B6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>
        <w:rPr>
          <w:u w:val="single"/>
          <w:lang w:val="nl-NL"/>
        </w:rPr>
        <w:t xml:space="preserve">. </w:t>
      </w:r>
      <w:proofErr w:type="spellStart"/>
      <w:r>
        <w:rPr>
          <w:u w:val="single"/>
          <w:lang w:val="nl-NL"/>
        </w:rPr>
        <w:t>Bernerwurstel</w:t>
      </w:r>
      <w:proofErr w:type="spellEnd"/>
      <w:r>
        <w:rPr>
          <w:u w:val="single"/>
          <w:lang w:val="nl-NL"/>
        </w:rPr>
        <w:t xml:space="preserve"> met snijbonenstamppot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</w:t>
      </w:r>
      <w:r>
        <w:rPr>
          <w:u w:val="single"/>
          <w:lang w:val="nl-NL" w:bidi="nl-NL"/>
        </w:rPr>
        <w:t xml:space="preserve">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9C77DCC" w14:textId="15903FFD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 xml:space="preserve"> Pannenkoek met spek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531B76E" w14:textId="7777777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 xml:space="preserve"> Macaroni gegratineerd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F56B2E8" w14:textId="7777777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 xml:space="preserve">1.Babi pangang </w:t>
      </w:r>
      <w:r>
        <w:rPr>
          <w:u w:val="single"/>
          <w:lang w:val="nl-NL"/>
        </w:rPr>
        <w:tab/>
        <w:t>met nasi / bami / rijst ( omcirkel uw keuze)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C1A2DBF" w14:textId="7E30F993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</w:t>
      </w:r>
      <w:r w:rsidR="00F90DC9">
        <w:rPr>
          <w:u w:val="single"/>
          <w:lang w:val="nl-NL"/>
        </w:rPr>
        <w:t>Varkensrolladeschijf met koninginnenmelange en aardappelen</w:t>
      </w:r>
      <w:r w:rsidR="00F90DC9">
        <w:rPr>
          <w:u w:val="single"/>
          <w:lang w:val="nl-NL"/>
        </w:rPr>
        <w:tab/>
        <w:t xml:space="preserve">     </w:t>
      </w:r>
      <w:r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359CC76" w14:textId="77777777" w:rsidR="00472EED" w:rsidRPr="0026738E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>. Spinazieschotel</w:t>
      </w:r>
      <w:r>
        <w:rPr>
          <w:u w:val="single"/>
          <w:lang w:val="nl-NL"/>
        </w:rPr>
        <w:tab/>
        <w:t xml:space="preserve">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70576B4" w14:textId="77777777" w:rsidR="00472EED" w:rsidRDefault="00472EED" w:rsidP="00472EED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Asperge krielschotel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AFCC733" w14:textId="77777777" w:rsidR="00F90DC9" w:rsidRPr="008F7736" w:rsidRDefault="00F90DC9" w:rsidP="00472EED">
      <w:pPr>
        <w:pStyle w:val="inspringingselectievakje"/>
        <w:rPr>
          <w:sz w:val="16"/>
          <w:szCs w:val="16"/>
          <w:u w:val="single"/>
          <w:lang w:val="nl-NL"/>
        </w:rPr>
      </w:pPr>
    </w:p>
    <w:p w14:paraId="408FEBC8" w14:textId="77777777" w:rsidR="00F90DC9" w:rsidRDefault="00F90DC9" w:rsidP="00F90DC9">
      <w:pPr>
        <w:pStyle w:val="inspringingselectievakje"/>
        <w:rPr>
          <w:u w:val="single"/>
          <w:lang w:val="nl-NL"/>
        </w:rPr>
      </w:pPr>
      <w:r>
        <w:rPr>
          <w:u w:val="single"/>
          <w:lang w:val="nl-NL"/>
        </w:rPr>
        <w:t>Maaltijd exclusief verkrijgbaar á 500 gram € 9.50 :</w:t>
      </w:r>
    </w:p>
    <w:p w14:paraId="6C55285A" w14:textId="6DAF5F71" w:rsidR="00F90DC9" w:rsidRPr="002869D4" w:rsidRDefault="00F90DC9" w:rsidP="00F90DC9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 w:rsidR="008F7736"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r>
        <w:rPr>
          <w:u w:val="single"/>
          <w:lang w:val="nl-NL"/>
        </w:rPr>
        <w:t>Gamba’s met sausje, gemengde groente en gebakken aardappelen</w:t>
      </w:r>
      <w:r>
        <w:rPr>
          <w:u w:val="single"/>
          <w:lang w:val="nl-NL" w:bidi="nl-NL"/>
        </w:rPr>
        <w:t xml:space="preserve">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2DC7A156" w14:textId="04436317" w:rsidR="00F90DC9" w:rsidRPr="009413EE" w:rsidRDefault="00F90DC9" w:rsidP="008F7736">
      <w:pPr>
        <w:pStyle w:val="inspringingselectievakje"/>
        <w:rPr>
          <w:u w:val="single"/>
          <w:lang w:val="nl-NL"/>
        </w:rPr>
      </w:pPr>
      <w:r w:rsidRPr="00F90DC9">
        <w:rPr>
          <w:u w:val="single"/>
          <w:lang w:val="nl-NL"/>
        </w:rPr>
        <w:t>1</w:t>
      </w:r>
      <w:r w:rsidR="008F7736">
        <w:rPr>
          <w:u w:val="single"/>
          <w:lang w:val="nl-NL"/>
        </w:rPr>
        <w:t>6</w:t>
      </w:r>
      <w:r w:rsidRPr="00F90DC9">
        <w:rPr>
          <w:u w:val="single"/>
          <w:lang w:val="nl-NL"/>
        </w:rPr>
        <w:t xml:space="preserve">. </w:t>
      </w:r>
      <w:proofErr w:type="spellStart"/>
      <w:r w:rsidRPr="00F90DC9">
        <w:rPr>
          <w:sz w:val="22"/>
          <w:szCs w:val="22"/>
          <w:u w:val="single"/>
          <w:lang w:val="nl-NL"/>
        </w:rPr>
        <w:t>Haricot</w:t>
      </w:r>
      <w:r w:rsidR="008F7736">
        <w:rPr>
          <w:sz w:val="22"/>
          <w:szCs w:val="22"/>
          <w:u w:val="single"/>
          <w:lang w:val="nl-NL"/>
        </w:rPr>
        <w:t>s</w:t>
      </w:r>
      <w:proofErr w:type="spellEnd"/>
      <w:r w:rsidR="008F7736">
        <w:rPr>
          <w:sz w:val="22"/>
          <w:szCs w:val="22"/>
          <w:u w:val="single"/>
          <w:lang w:val="nl-NL"/>
        </w:rPr>
        <w:t xml:space="preserve"> </w:t>
      </w:r>
      <w:proofErr w:type="spellStart"/>
      <w:r w:rsidRPr="00F90DC9">
        <w:rPr>
          <w:sz w:val="22"/>
          <w:szCs w:val="22"/>
          <w:u w:val="single"/>
          <w:lang w:val="nl-NL"/>
        </w:rPr>
        <w:t>verts</w:t>
      </w:r>
      <w:proofErr w:type="spellEnd"/>
      <w:r w:rsidRPr="00F90DC9">
        <w:rPr>
          <w:sz w:val="22"/>
          <w:szCs w:val="22"/>
          <w:u w:val="single"/>
          <w:lang w:val="nl-NL"/>
        </w:rPr>
        <w:t>, beenhammetje met s</w:t>
      </w:r>
      <w:r>
        <w:rPr>
          <w:sz w:val="22"/>
          <w:szCs w:val="22"/>
          <w:u w:val="single"/>
          <w:lang w:val="nl-NL"/>
        </w:rPr>
        <w:t>aus en gebakken aardappelpartjes</w:t>
      </w:r>
      <w:r w:rsidRPr="00F90DC9">
        <w:rPr>
          <w:sz w:val="22"/>
          <w:szCs w:val="22"/>
          <w:u w:val="single"/>
          <w:lang w:val="nl-NL"/>
        </w:rPr>
        <w:t xml:space="preserve">  </w:t>
      </w:r>
      <w:r w:rsidR="008F7736">
        <w:rPr>
          <w:sz w:val="22"/>
          <w:szCs w:val="22"/>
          <w:u w:val="single"/>
          <w:lang w:val="nl-NL"/>
        </w:rPr>
        <w:tab/>
        <w:t xml:space="preserve">  </w:t>
      </w:r>
      <w:r w:rsidRPr="00F90DC9">
        <w:rPr>
          <w:sz w:val="22"/>
          <w:szCs w:val="22"/>
          <w:u w:val="single"/>
          <w:lang w:val="nl-NL"/>
        </w:rPr>
        <w:t xml:space="preserve">   </w:t>
      </w:r>
      <w:r w:rsidRPr="00F90DC9">
        <w:rPr>
          <w:u w:val="single"/>
          <w:lang w:val="nl-NL"/>
        </w:rPr>
        <w:t xml:space="preserve">   </w:t>
      </w:r>
      <w:r w:rsidRPr="00F90DC9">
        <w:rPr>
          <w:rFonts w:ascii="MS Gothic" w:eastAsia="MS Gothic" w:hAnsi="MS Gothic"/>
          <w:u w:val="single"/>
          <w:lang w:val="nl-NL"/>
        </w:rPr>
        <w:t xml:space="preserve">- </w:t>
      </w:r>
      <w:r w:rsidRPr="00F90DC9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90DC9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F90DC9">
        <w:rPr>
          <w:u w:val="single"/>
          <w:lang w:val="nl-NL"/>
        </w:rPr>
        <w:t xml:space="preserve">    </w:t>
      </w:r>
      <w:r w:rsidRPr="00F90DC9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1CC246B4" w14:textId="4A62B63E" w:rsidR="004D4F7B" w:rsidRPr="00013CB5" w:rsidRDefault="00AD5500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</w:t>
      </w:r>
      <w:r w:rsidR="00B36060">
        <w:rPr>
          <w:lang w:val="nl-NL" w:bidi="nl-NL"/>
        </w:rPr>
        <w:t>3,</w:t>
      </w:r>
      <w:r w:rsidR="008F7736">
        <w:rPr>
          <w:lang w:val="nl-NL" w:bidi="nl-NL"/>
        </w:rPr>
        <w:t>5</w:t>
      </w:r>
      <w:r w:rsidR="00B36060">
        <w:rPr>
          <w:lang w:val="nl-NL" w:bidi="nl-NL"/>
        </w:rPr>
        <w:t>5</w:t>
      </w: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227EE8FE" w:rsidR="0096195A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</w:t>
      </w:r>
      <w:r w:rsidR="00CC7E15">
        <w:rPr>
          <w:lang w:val="nl-NL"/>
        </w:rPr>
        <w:t>Mosterd 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5E8F8A6B" w14:textId="77777777" w:rsidR="0096195A" w:rsidRDefault="0096195A" w:rsidP="0096195A">
      <w:pPr>
        <w:rPr>
          <w:sz w:val="6"/>
          <w:szCs w:val="6"/>
          <w:lang w:val="nl-NL"/>
        </w:rPr>
      </w:pPr>
    </w:p>
    <w:p w14:paraId="4FAA16DC" w14:textId="77777777" w:rsidR="008F7736" w:rsidRPr="00013CB5" w:rsidRDefault="008F7736" w:rsidP="008F7736">
      <w:pPr>
        <w:pStyle w:val="Kop1"/>
        <w:rPr>
          <w:lang w:val="nl-NL"/>
        </w:rPr>
        <w:sectPr w:rsidR="008F7736" w:rsidRPr="00013CB5" w:rsidSect="008F7736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/>
        </w:rPr>
        <w:lastRenderedPageBreak/>
        <w:t>Zie ook de achterzijde.</w:t>
      </w:r>
      <w:r w:rsidRPr="004E5566">
        <w:rPr>
          <w:lang w:val="nl-NL" w:bidi="nl-NL"/>
        </w:rPr>
        <w:t xml:space="preserve"> </w:t>
      </w:r>
      <w:r>
        <w:rPr>
          <w:lang w:val="nl-NL" w:bidi="nl-NL"/>
        </w:rPr>
        <w:t>Extra bij te bestellen</w:t>
      </w:r>
    </w:p>
    <w:p w14:paraId="4B3BE424" w14:textId="77777777" w:rsidR="008F7736" w:rsidRDefault="008F7736" w:rsidP="008F7736">
      <w:pPr>
        <w:rPr>
          <w:bCs/>
          <w:lang w:val="nl-NL"/>
        </w:rPr>
      </w:pPr>
      <w:bookmarkStart w:id="0" w:name="_Hlk168378509"/>
    </w:p>
    <w:p w14:paraId="53AC1A56" w14:textId="77777777" w:rsidR="008F7736" w:rsidRPr="003E3E59" w:rsidRDefault="008F7736" w:rsidP="008F7736">
      <w:pPr>
        <w:rPr>
          <w:bCs/>
          <w:lang w:val="nl-NL"/>
        </w:rPr>
        <w:sectPr w:rsidR="008F7736" w:rsidRPr="003E3E59" w:rsidSect="008F7736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0C7B263E" w14:textId="77777777" w:rsidR="008F7736" w:rsidRPr="003E3E59" w:rsidRDefault="008F7736" w:rsidP="008F773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 xml:space="preserve">Gegrilde kippenbout 225 gram € </w:t>
      </w:r>
      <w:r>
        <w:rPr>
          <w:sz w:val="22"/>
          <w:szCs w:val="22"/>
          <w:lang w:val="nl-NL" w:bidi="nl-NL"/>
        </w:rPr>
        <w:t>4.25</w:t>
      </w:r>
    </w:p>
    <w:p w14:paraId="6B76D98F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>
        <w:rPr>
          <w:lang w:val="nl-NL" w:bidi="nl-NL"/>
        </w:rPr>
        <w:t>97</w:t>
      </w:r>
    </w:p>
    <w:p w14:paraId="49853643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>
        <w:rPr>
          <w:lang w:val="nl-NL" w:bidi="nl-NL"/>
        </w:rPr>
        <w:t>9</w:t>
      </w:r>
    </w:p>
    <w:p w14:paraId="167F9729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€1.75</w:t>
      </w:r>
    </w:p>
    <w:p w14:paraId="37D6CC2C" w14:textId="77777777" w:rsidR="008F7736" w:rsidRPr="003E3E59" w:rsidRDefault="008F7736" w:rsidP="008F773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46638A60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73C06F45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8,50</w:t>
      </w:r>
    </w:p>
    <w:p w14:paraId="3879A792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8,50</w:t>
      </w:r>
    </w:p>
    <w:p w14:paraId="2E1E6F78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60A729DB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>
        <w:rPr>
          <w:lang w:val="nl-NL" w:bidi="nl-NL"/>
        </w:rPr>
        <w:t>97</w:t>
      </w:r>
    </w:p>
    <w:p w14:paraId="07FD998B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26F81AF3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65</w:t>
      </w:r>
    </w:p>
    <w:p w14:paraId="172EB1A0" w14:textId="77777777" w:rsidR="008F7736" w:rsidRPr="003E3E59" w:rsidRDefault="008F7736" w:rsidP="008F773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7560F654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23D6DEFE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05356E19" w14:textId="77777777" w:rsidR="008F7736" w:rsidRPr="003E3E59" w:rsidRDefault="008F7736" w:rsidP="008F773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6DCD74EB" w14:textId="77777777" w:rsidR="008F7736" w:rsidRPr="003E3E59" w:rsidRDefault="008F7736" w:rsidP="008F7736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7E0B5247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13607830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>
        <w:rPr>
          <w:lang w:val="nl-NL" w:bidi="nl-NL"/>
        </w:rPr>
        <w:t>98</w:t>
      </w:r>
    </w:p>
    <w:p w14:paraId="76EF8FCB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</w:t>
      </w:r>
      <w:r>
        <w:rPr>
          <w:lang w:val="nl-NL" w:bidi="nl-NL"/>
        </w:rPr>
        <w:t xml:space="preserve"> € 4.29</w:t>
      </w:r>
    </w:p>
    <w:p w14:paraId="5F6C4E17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58FC9F32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6E742F02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7A3C4480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751CEE8A" w14:textId="77777777" w:rsidR="008F7736" w:rsidRDefault="008F7736" w:rsidP="008F7736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71F810B4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54A5AADF" w14:textId="77777777" w:rsidR="008F7736" w:rsidRPr="003E3E59" w:rsidRDefault="008F7736" w:rsidP="008F7736">
      <w:pPr>
        <w:rPr>
          <w:lang w:val="nl-NL"/>
        </w:rPr>
        <w:sectPr w:rsidR="008F7736" w:rsidRPr="003E3E59" w:rsidSect="008F7736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729912FD" w14:textId="77777777" w:rsidR="008F7736" w:rsidRPr="003E3E59" w:rsidRDefault="008F7736" w:rsidP="008F7736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>
        <w:rPr>
          <w:lang w:val="nl-NL"/>
        </w:rPr>
        <w:t xml:space="preserve">75 </w:t>
      </w:r>
      <w:r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757A55EA" w14:textId="77777777" w:rsidR="008F7736" w:rsidRPr="003E3E59" w:rsidRDefault="008F7736" w:rsidP="008F7736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713EE253" w14:textId="77777777" w:rsidR="008F7736" w:rsidRDefault="008F7736" w:rsidP="008F7736">
      <w:pPr>
        <w:rPr>
          <w:i/>
          <w:iCs/>
          <w:lang w:val="nl-NL"/>
        </w:rPr>
      </w:pPr>
    </w:p>
    <w:p w14:paraId="147D6EC9" w14:textId="77777777" w:rsidR="008F7736" w:rsidRPr="003E3E59" w:rsidRDefault="008F7736" w:rsidP="008F7736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2B0FC666" w14:textId="77777777" w:rsidR="008F7736" w:rsidRDefault="008F7736" w:rsidP="008F7736">
      <w:pPr>
        <w:rPr>
          <w:lang w:val="nl-NL"/>
        </w:rPr>
      </w:pPr>
    </w:p>
    <w:p w14:paraId="173B056F" w14:textId="77777777" w:rsidR="008F7736" w:rsidRPr="003E3E59" w:rsidRDefault="008F7736" w:rsidP="008F7736">
      <w:pPr>
        <w:rPr>
          <w:lang w:val="nl-NL" w:bidi="nl-NL"/>
        </w:rPr>
        <w:sectPr w:rsidR="008F7736" w:rsidRPr="003E3E59" w:rsidSect="008F7736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4E4C26A6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5A739867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1FAA890D" w14:textId="77777777" w:rsidR="008F7736" w:rsidRPr="003E3E59" w:rsidRDefault="008F7736" w:rsidP="008F7736">
      <w:pPr>
        <w:rPr>
          <w:lang w:val="nl-NL"/>
        </w:rPr>
      </w:pPr>
    </w:p>
    <w:p w14:paraId="6C588532" w14:textId="77777777" w:rsidR="008F7736" w:rsidRPr="003E3E59" w:rsidRDefault="008F7736" w:rsidP="008F7736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1AFAC853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21E3E70E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3F23C1D4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59CFAF44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0F83A7F6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48CF3D31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516B5CD0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1ED47380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575FCA78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10E736B0" w14:textId="77777777" w:rsidR="008F7736" w:rsidRPr="003E3E59" w:rsidRDefault="008F7736" w:rsidP="008F7736">
      <w:pPr>
        <w:rPr>
          <w:lang w:val="nl-NL"/>
        </w:rPr>
      </w:pPr>
    </w:p>
    <w:p w14:paraId="1129B04B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075CE320" w14:textId="77777777" w:rsidR="008F7736" w:rsidRPr="003E3E59" w:rsidRDefault="008F7736" w:rsidP="008F7736">
      <w:pPr>
        <w:rPr>
          <w:lang w:val="nl-NL"/>
        </w:rPr>
      </w:pPr>
    </w:p>
    <w:p w14:paraId="1181E6BE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3F7DCFA1" w14:textId="77777777" w:rsidR="008F7736" w:rsidRPr="003E3E59" w:rsidRDefault="008F7736" w:rsidP="008F7736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58932DB3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214D208B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26E63948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69304F41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7D5D511E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7FFDEA4D" w14:textId="77777777" w:rsidR="008F7736" w:rsidRPr="003E3E59" w:rsidRDefault="008F7736" w:rsidP="008F7736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72513F86" wp14:editId="31FEEA2C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2764C" w14:textId="77777777" w:rsidR="008F7736" w:rsidRPr="003E3E59" w:rsidRDefault="008F7736" w:rsidP="008F7736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1E5111DC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726ED01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1B5F0F2A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8D582E5" w14:textId="77777777" w:rsidR="008F7736" w:rsidRDefault="008F7736" w:rsidP="008F7736">
      <w:pPr>
        <w:rPr>
          <w:lang w:val="nl-NL"/>
        </w:rPr>
      </w:pPr>
    </w:p>
    <w:p w14:paraId="220B4D5B" w14:textId="77777777" w:rsidR="008F7736" w:rsidRDefault="008F7736" w:rsidP="008F7736">
      <w:pPr>
        <w:rPr>
          <w:lang w:val="nl-NL"/>
        </w:rPr>
      </w:pPr>
    </w:p>
    <w:p w14:paraId="26A35E72" w14:textId="77777777" w:rsidR="008F7736" w:rsidRPr="003E3E59" w:rsidRDefault="008F7736" w:rsidP="008F7736">
      <w:pPr>
        <w:rPr>
          <w:b/>
          <w:bCs/>
          <w:u w:val="single"/>
          <w:lang w:val="nl-NL"/>
        </w:rPr>
      </w:pPr>
    </w:p>
    <w:p w14:paraId="646B12B4" w14:textId="77777777" w:rsidR="008F7736" w:rsidRPr="003E3E59" w:rsidRDefault="008F7736" w:rsidP="008F7736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7AB974AE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37BE29A1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154FC70E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30941517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3BF9E541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7CDCB68B" w14:textId="77777777" w:rsidR="008F7736" w:rsidRPr="003E3E59" w:rsidRDefault="008F7736" w:rsidP="008F7736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3A53DAB9" w14:textId="77777777" w:rsidR="008F7736" w:rsidRDefault="008F7736" w:rsidP="008F7736">
      <w:pPr>
        <w:rPr>
          <w:lang w:val="nl-NL"/>
        </w:rPr>
      </w:pPr>
    </w:p>
    <w:p w14:paraId="3DFAB829" w14:textId="77777777" w:rsidR="008F7736" w:rsidRPr="003E3E59" w:rsidRDefault="008F7736" w:rsidP="008F7736">
      <w:pPr>
        <w:rPr>
          <w:lang w:val="nl-NL"/>
        </w:rPr>
      </w:pPr>
    </w:p>
    <w:p w14:paraId="5677C546" w14:textId="77777777" w:rsidR="008F7736" w:rsidRPr="003E3E59" w:rsidRDefault="008F7736" w:rsidP="008F7736">
      <w:pPr>
        <w:rPr>
          <w:lang w:val="nl-NL"/>
        </w:rPr>
      </w:pPr>
    </w:p>
    <w:p w14:paraId="4BD7FA1A" w14:textId="77777777" w:rsidR="008F7736" w:rsidRDefault="008F7736" w:rsidP="008F7736">
      <w:pPr>
        <w:rPr>
          <w:lang w:val="nl-NL"/>
        </w:rPr>
      </w:pPr>
    </w:p>
    <w:p w14:paraId="37A291F6" w14:textId="77777777" w:rsidR="008F7736" w:rsidRDefault="008F7736" w:rsidP="008F7736">
      <w:pPr>
        <w:rPr>
          <w:lang w:val="nl-NL"/>
        </w:rPr>
      </w:pPr>
    </w:p>
    <w:p w14:paraId="72C64E06" w14:textId="77777777" w:rsidR="008F7736" w:rsidRPr="003E3E59" w:rsidRDefault="008F7736" w:rsidP="008F7736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3CAC3D35" w14:textId="77777777" w:rsidR="008F7736" w:rsidRPr="00013CB5" w:rsidRDefault="008F7736" w:rsidP="008F7736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</w:p>
    <w:p w14:paraId="36B4EC00" w14:textId="77777777" w:rsidR="008F7736" w:rsidRPr="00013CB5" w:rsidRDefault="008F7736" w:rsidP="008F7736">
      <w:pPr>
        <w:rPr>
          <w:lang w:val="nl-NL"/>
        </w:rPr>
      </w:pPr>
    </w:p>
    <w:p w14:paraId="3CD330F1" w14:textId="2E8AA5DF" w:rsidR="00B36060" w:rsidRPr="00013CB5" w:rsidRDefault="008F7736" w:rsidP="00B36060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7F09B26C" w14:textId="77777777" w:rsidR="00B36060" w:rsidRDefault="00B36060" w:rsidP="00B36060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36710954" w14:textId="77777777" w:rsidR="0043674E" w:rsidRDefault="0043674E" w:rsidP="00F43A86">
      <w:pPr>
        <w:rPr>
          <w:lang w:val="nl-NL"/>
        </w:rPr>
      </w:pPr>
    </w:p>
    <w:p w14:paraId="0C137574" w14:textId="77777777" w:rsidR="00AD61F0" w:rsidRDefault="00AD61F0" w:rsidP="00F43A86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021C9652" w14:textId="565150F3" w:rsidR="00F43A86" w:rsidRPr="008F7736" w:rsidRDefault="00F43A86" w:rsidP="00F43A86">
      <w:pPr>
        <w:rPr>
          <w:b/>
          <w:bCs/>
          <w:color w:val="FF0000"/>
          <w:sz w:val="26"/>
          <w:szCs w:val="26"/>
          <w:u w:val="single"/>
          <w:lang w:val="nl-NL"/>
        </w:rPr>
      </w:pPr>
      <w:r w:rsidRPr="00013CB5">
        <w:rPr>
          <w:lang w:val="nl-NL" w:bidi="nl-NL"/>
        </w:rPr>
        <w:tab/>
      </w:r>
    </w:p>
    <w:sectPr w:rsidR="00F43A86" w:rsidRPr="008F7736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0B298" w14:textId="77777777" w:rsidR="009F663E" w:rsidRDefault="009F663E" w:rsidP="00863BF4">
      <w:r>
        <w:separator/>
      </w:r>
    </w:p>
  </w:endnote>
  <w:endnote w:type="continuationSeparator" w:id="0">
    <w:p w14:paraId="5EAAFC17" w14:textId="77777777" w:rsidR="009F663E" w:rsidRDefault="009F663E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0F70" w14:textId="77777777" w:rsidR="009F663E" w:rsidRDefault="009F663E" w:rsidP="00863BF4">
      <w:r>
        <w:separator/>
      </w:r>
    </w:p>
  </w:footnote>
  <w:footnote w:type="continuationSeparator" w:id="0">
    <w:p w14:paraId="0B3B1E9B" w14:textId="77777777" w:rsidR="009F663E" w:rsidRDefault="009F663E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8385460">
    <w:abstractNumId w:val="8"/>
  </w:num>
  <w:num w:numId="2" w16cid:durableId="1538351279">
    <w:abstractNumId w:val="11"/>
  </w:num>
  <w:num w:numId="3" w16cid:durableId="72044039">
    <w:abstractNumId w:val="19"/>
  </w:num>
  <w:num w:numId="4" w16cid:durableId="827592787">
    <w:abstractNumId w:val="7"/>
  </w:num>
  <w:num w:numId="5" w16cid:durableId="2102942667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1122848155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74599209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228493284">
    <w:abstractNumId w:val="14"/>
  </w:num>
  <w:num w:numId="9" w16cid:durableId="1078210152">
    <w:abstractNumId w:val="4"/>
  </w:num>
  <w:num w:numId="10" w16cid:durableId="381104499">
    <w:abstractNumId w:val="18"/>
  </w:num>
  <w:num w:numId="11" w16cid:durableId="465051916">
    <w:abstractNumId w:val="3"/>
  </w:num>
  <w:num w:numId="12" w16cid:durableId="2118593894">
    <w:abstractNumId w:val="17"/>
  </w:num>
  <w:num w:numId="13" w16cid:durableId="204874361">
    <w:abstractNumId w:val="16"/>
  </w:num>
  <w:num w:numId="14" w16cid:durableId="419372320">
    <w:abstractNumId w:val="6"/>
  </w:num>
  <w:num w:numId="15" w16cid:durableId="1382821231">
    <w:abstractNumId w:val="13"/>
  </w:num>
  <w:num w:numId="16" w16cid:durableId="1422025435">
    <w:abstractNumId w:val="15"/>
  </w:num>
  <w:num w:numId="17" w16cid:durableId="1025787585">
    <w:abstractNumId w:val="5"/>
  </w:num>
  <w:num w:numId="18" w16cid:durableId="429937556">
    <w:abstractNumId w:val="1"/>
  </w:num>
  <w:num w:numId="19" w16cid:durableId="501161833">
    <w:abstractNumId w:val="0"/>
  </w:num>
  <w:num w:numId="20" w16cid:durableId="1026950382">
    <w:abstractNumId w:val="10"/>
  </w:num>
  <w:num w:numId="21" w16cid:durableId="842091701">
    <w:abstractNumId w:val="2"/>
  </w:num>
  <w:num w:numId="22" w16cid:durableId="211112266">
    <w:abstractNumId w:val="9"/>
  </w:num>
  <w:num w:numId="23" w16cid:durableId="1197736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C51A7"/>
    <w:rsid w:val="000D30C8"/>
    <w:rsid w:val="000E05DF"/>
    <w:rsid w:val="000E13A9"/>
    <w:rsid w:val="000F3F61"/>
    <w:rsid w:val="00115030"/>
    <w:rsid w:val="0012112D"/>
    <w:rsid w:val="001504BB"/>
    <w:rsid w:val="00161845"/>
    <w:rsid w:val="001627C2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53ED0"/>
    <w:rsid w:val="0026738E"/>
    <w:rsid w:val="0028569E"/>
    <w:rsid w:val="002865F8"/>
    <w:rsid w:val="00293654"/>
    <w:rsid w:val="002947C1"/>
    <w:rsid w:val="00297910"/>
    <w:rsid w:val="00297D06"/>
    <w:rsid w:val="002A0E09"/>
    <w:rsid w:val="002B7AB7"/>
    <w:rsid w:val="002C16B6"/>
    <w:rsid w:val="002D23EE"/>
    <w:rsid w:val="002E5918"/>
    <w:rsid w:val="002E7563"/>
    <w:rsid w:val="00332370"/>
    <w:rsid w:val="00332BE1"/>
    <w:rsid w:val="00340699"/>
    <w:rsid w:val="0034069C"/>
    <w:rsid w:val="00350A25"/>
    <w:rsid w:val="00356759"/>
    <w:rsid w:val="003624A2"/>
    <w:rsid w:val="003647BB"/>
    <w:rsid w:val="0036764B"/>
    <w:rsid w:val="003735DF"/>
    <w:rsid w:val="0037656B"/>
    <w:rsid w:val="003C0B46"/>
    <w:rsid w:val="003D6FE8"/>
    <w:rsid w:val="003F7587"/>
    <w:rsid w:val="00414092"/>
    <w:rsid w:val="0042448C"/>
    <w:rsid w:val="00424E4F"/>
    <w:rsid w:val="0043674E"/>
    <w:rsid w:val="00454B52"/>
    <w:rsid w:val="00472EED"/>
    <w:rsid w:val="004A06C1"/>
    <w:rsid w:val="004D4F7B"/>
    <w:rsid w:val="004E6F3C"/>
    <w:rsid w:val="004E7C52"/>
    <w:rsid w:val="004F4F58"/>
    <w:rsid w:val="004F6E52"/>
    <w:rsid w:val="004F6EE4"/>
    <w:rsid w:val="00502672"/>
    <w:rsid w:val="0050743B"/>
    <w:rsid w:val="005C659C"/>
    <w:rsid w:val="005D4F4B"/>
    <w:rsid w:val="00601777"/>
    <w:rsid w:val="00623DC0"/>
    <w:rsid w:val="00627828"/>
    <w:rsid w:val="00642409"/>
    <w:rsid w:val="006729C1"/>
    <w:rsid w:val="006758C3"/>
    <w:rsid w:val="00695D57"/>
    <w:rsid w:val="006A542E"/>
    <w:rsid w:val="006B79D2"/>
    <w:rsid w:val="00701B64"/>
    <w:rsid w:val="00710724"/>
    <w:rsid w:val="00724BFD"/>
    <w:rsid w:val="00736163"/>
    <w:rsid w:val="00740AFF"/>
    <w:rsid w:val="00750B1A"/>
    <w:rsid w:val="007515D7"/>
    <w:rsid w:val="00751A27"/>
    <w:rsid w:val="007608C6"/>
    <w:rsid w:val="007A570C"/>
    <w:rsid w:val="007E5E4F"/>
    <w:rsid w:val="007F2A4D"/>
    <w:rsid w:val="00817B4E"/>
    <w:rsid w:val="00823CF4"/>
    <w:rsid w:val="00834C6A"/>
    <w:rsid w:val="008522B8"/>
    <w:rsid w:val="00863BF4"/>
    <w:rsid w:val="00871502"/>
    <w:rsid w:val="00884C3F"/>
    <w:rsid w:val="00887941"/>
    <w:rsid w:val="008A121F"/>
    <w:rsid w:val="008A7BCF"/>
    <w:rsid w:val="008B735C"/>
    <w:rsid w:val="008B77A4"/>
    <w:rsid w:val="008D1CFB"/>
    <w:rsid w:val="008F610E"/>
    <w:rsid w:val="008F7736"/>
    <w:rsid w:val="009218A5"/>
    <w:rsid w:val="00932501"/>
    <w:rsid w:val="009524B6"/>
    <w:rsid w:val="00952F72"/>
    <w:rsid w:val="0095571F"/>
    <w:rsid w:val="0096195A"/>
    <w:rsid w:val="00965D7C"/>
    <w:rsid w:val="00971C2D"/>
    <w:rsid w:val="009739D9"/>
    <w:rsid w:val="009801AD"/>
    <w:rsid w:val="009A5CBA"/>
    <w:rsid w:val="009D5AB9"/>
    <w:rsid w:val="009D6288"/>
    <w:rsid w:val="009D70CE"/>
    <w:rsid w:val="009E19E3"/>
    <w:rsid w:val="009E5169"/>
    <w:rsid w:val="009F663E"/>
    <w:rsid w:val="00A30C83"/>
    <w:rsid w:val="00A335DE"/>
    <w:rsid w:val="00A35BEB"/>
    <w:rsid w:val="00A4367F"/>
    <w:rsid w:val="00A55E56"/>
    <w:rsid w:val="00A71960"/>
    <w:rsid w:val="00A933CB"/>
    <w:rsid w:val="00AA6EAC"/>
    <w:rsid w:val="00AB59EB"/>
    <w:rsid w:val="00AC0E5A"/>
    <w:rsid w:val="00AC5C8B"/>
    <w:rsid w:val="00AD5500"/>
    <w:rsid w:val="00AD61F0"/>
    <w:rsid w:val="00AE7073"/>
    <w:rsid w:val="00B05830"/>
    <w:rsid w:val="00B07AD4"/>
    <w:rsid w:val="00B1266E"/>
    <w:rsid w:val="00B21BCB"/>
    <w:rsid w:val="00B25135"/>
    <w:rsid w:val="00B254E5"/>
    <w:rsid w:val="00B36060"/>
    <w:rsid w:val="00B4560B"/>
    <w:rsid w:val="00B50506"/>
    <w:rsid w:val="00B569C0"/>
    <w:rsid w:val="00B86CAA"/>
    <w:rsid w:val="00B878E6"/>
    <w:rsid w:val="00B90B17"/>
    <w:rsid w:val="00BA259A"/>
    <w:rsid w:val="00BD50E9"/>
    <w:rsid w:val="00BF1BA9"/>
    <w:rsid w:val="00C04C2D"/>
    <w:rsid w:val="00C16371"/>
    <w:rsid w:val="00C43F44"/>
    <w:rsid w:val="00C47C0F"/>
    <w:rsid w:val="00C53FDF"/>
    <w:rsid w:val="00C54604"/>
    <w:rsid w:val="00C6543E"/>
    <w:rsid w:val="00C872A5"/>
    <w:rsid w:val="00C94A06"/>
    <w:rsid w:val="00CA2AB0"/>
    <w:rsid w:val="00CB76CE"/>
    <w:rsid w:val="00CC7E15"/>
    <w:rsid w:val="00CD5D87"/>
    <w:rsid w:val="00CE5C85"/>
    <w:rsid w:val="00D100BF"/>
    <w:rsid w:val="00D1617D"/>
    <w:rsid w:val="00D21CA1"/>
    <w:rsid w:val="00D26B28"/>
    <w:rsid w:val="00D4356D"/>
    <w:rsid w:val="00D4547B"/>
    <w:rsid w:val="00D53B54"/>
    <w:rsid w:val="00D567BA"/>
    <w:rsid w:val="00D61AE3"/>
    <w:rsid w:val="00D71CE4"/>
    <w:rsid w:val="00D7738F"/>
    <w:rsid w:val="00D8328E"/>
    <w:rsid w:val="00D9046A"/>
    <w:rsid w:val="00D91B12"/>
    <w:rsid w:val="00DB197F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B376B"/>
    <w:rsid w:val="00EC1129"/>
    <w:rsid w:val="00EF1BA7"/>
    <w:rsid w:val="00EF471E"/>
    <w:rsid w:val="00F035A0"/>
    <w:rsid w:val="00F34DED"/>
    <w:rsid w:val="00F43A86"/>
    <w:rsid w:val="00F837B1"/>
    <w:rsid w:val="00F90DC9"/>
    <w:rsid w:val="00FA1C7A"/>
    <w:rsid w:val="00FB3B5C"/>
    <w:rsid w:val="00FD6DDC"/>
    <w:rsid w:val="00FE1DD2"/>
    <w:rsid w:val="00FE7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620</Words>
  <Characters>3411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2026-04-20T12:43:00Z</dcterms:created>
  <dcterms:modified xsi:type="dcterms:W3CDTF">2026-04-20T12:43:00Z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