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460AF" w14:textId="33B1CE42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4A5B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553B21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6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26C14943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CE5C8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293B3E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18</w:t>
      </w:r>
      <w:r w:rsidR="0035675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/</w:t>
      </w:r>
      <w:r w:rsidR="00293B3E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19</w:t>
      </w:r>
      <w:r w:rsidR="005C659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april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4C76ABDE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D71CE4">
        <w:rPr>
          <w:lang w:val="nl-NL" w:bidi="nl-NL"/>
        </w:rPr>
        <w:t xml:space="preserve"> 4 a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 </w:t>
      </w:r>
      <w:r w:rsidR="0096195A">
        <w:rPr>
          <w:lang w:val="nl-NL" w:bidi="nl-NL"/>
        </w:rPr>
        <w:t xml:space="preserve">Graag ontvangen wij voor </w:t>
      </w:r>
      <w:r w:rsidR="00356759">
        <w:rPr>
          <w:lang w:val="nl-NL" w:bidi="nl-NL"/>
        </w:rPr>
        <w:t>1</w:t>
      </w:r>
      <w:r w:rsidR="00293B3E">
        <w:rPr>
          <w:lang w:val="nl-NL" w:bidi="nl-NL"/>
        </w:rPr>
        <w:t>5</w:t>
      </w:r>
      <w:r w:rsidR="0043674E">
        <w:rPr>
          <w:lang w:val="nl-NL" w:bidi="nl-NL"/>
        </w:rPr>
        <w:t xml:space="preserve"> april</w:t>
      </w:r>
      <w:r w:rsidR="0096195A">
        <w:rPr>
          <w:lang w:val="nl-NL" w:bidi="nl-NL"/>
        </w:rPr>
        <w:t xml:space="preserve"> uw bestelling.</w:t>
      </w:r>
    </w:p>
    <w:p w14:paraId="6A845E9E" w14:textId="77777777" w:rsidR="00E30D68" w:rsidRDefault="00E30D68" w:rsidP="000875C9">
      <w:pPr>
        <w:rPr>
          <w:lang w:val="nl-NL" w:bidi="nl-NL"/>
        </w:rPr>
      </w:pPr>
    </w:p>
    <w:p w14:paraId="7B210F89" w14:textId="6E9F09FE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553B21">
        <w:rPr>
          <w:lang w:val="nl-NL" w:bidi="nl-NL"/>
        </w:rPr>
        <w:t>6</w:t>
      </w:r>
      <w:r>
        <w:rPr>
          <w:lang w:val="nl-NL" w:bidi="nl-NL"/>
        </w:rPr>
        <w:t>,</w:t>
      </w:r>
      <w:r w:rsidR="00293B3E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0D49D297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553B21">
        <w:rPr>
          <w:lang w:val="nl-NL" w:bidi="nl-NL"/>
        </w:rPr>
        <w:t>7</w:t>
      </w:r>
      <w:r>
        <w:rPr>
          <w:lang w:val="nl-NL" w:bidi="nl-NL"/>
        </w:rPr>
        <w:t>,</w:t>
      </w:r>
      <w:r w:rsidR="00293B3E">
        <w:rPr>
          <w:lang w:val="nl-NL" w:bidi="nl-NL"/>
        </w:rPr>
        <w:t>9</w:t>
      </w:r>
      <w:r>
        <w:rPr>
          <w:lang w:val="nl-NL" w:bidi="nl-NL"/>
        </w:rPr>
        <w:t>5</w:t>
      </w:r>
    </w:p>
    <w:p w14:paraId="1035272A" w14:textId="526F9429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553B21">
        <w:rPr>
          <w:lang w:val="nl-NL" w:bidi="nl-NL"/>
        </w:rPr>
        <w:t>9</w:t>
      </w:r>
      <w:r>
        <w:rPr>
          <w:lang w:val="nl-NL" w:bidi="nl-NL"/>
        </w:rPr>
        <w:t>,</w:t>
      </w:r>
      <w:r w:rsidR="00293B3E">
        <w:rPr>
          <w:lang w:val="nl-NL" w:bidi="nl-NL"/>
        </w:rPr>
        <w:t>9</w:t>
      </w:r>
      <w:r>
        <w:rPr>
          <w:lang w:val="nl-NL" w:bidi="nl-NL"/>
        </w:rPr>
        <w:t>5</w:t>
      </w:r>
    </w:p>
    <w:p w14:paraId="7E96849D" w14:textId="6F6A82BA" w:rsidR="00F43A86" w:rsidRDefault="00F43A86" w:rsidP="000875C9">
      <w:pPr>
        <w:rPr>
          <w:lang w:val="nl-NL" w:bidi="nl-NL"/>
        </w:rPr>
      </w:pPr>
    </w:p>
    <w:p w14:paraId="642617F9" w14:textId="4A2B4C05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CE5C85">
        <w:rPr>
          <w:lang w:val="nl-NL" w:bidi="nl-NL"/>
        </w:rPr>
        <w:t>3</w:t>
      </w:r>
      <w:r w:rsidR="00EF1BA7">
        <w:rPr>
          <w:lang w:val="nl-NL" w:bidi="nl-NL"/>
        </w:rPr>
        <w:t>,</w:t>
      </w:r>
      <w:r w:rsidR="00293B3E">
        <w:rPr>
          <w:lang w:val="nl-NL" w:bidi="nl-NL"/>
        </w:rPr>
        <w:t>50</w:t>
      </w:r>
      <w:r>
        <w:rPr>
          <w:lang w:val="nl-NL" w:bidi="nl-NL"/>
        </w:rPr>
        <w:t xml:space="preserve"> bezorgkosten.</w:t>
      </w:r>
    </w:p>
    <w:p w14:paraId="5C4AAE70" w14:textId="77777777" w:rsidR="00FE1DD2" w:rsidRPr="00013CB5" w:rsidRDefault="00FE1DD2" w:rsidP="00FE1DD2">
      <w:pPr>
        <w:pStyle w:val="Kop1"/>
        <w:rPr>
          <w:lang w:val="nl-NL"/>
        </w:rPr>
      </w:pPr>
      <w:r>
        <w:rPr>
          <w:lang w:val="nl-NL" w:bidi="nl-NL"/>
        </w:rPr>
        <w:t>Keuze maaltijden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 w:rsidRPr="001C6291">
        <w:rPr>
          <w:sz w:val="26"/>
          <w:szCs w:val="26"/>
          <w:lang w:val="nl-NL" w:bidi="nl-NL"/>
        </w:rPr>
        <w:t xml:space="preserve"> </w:t>
      </w:r>
      <w:r>
        <w:rPr>
          <w:sz w:val="26"/>
          <w:szCs w:val="26"/>
          <w:lang w:val="nl-NL" w:bidi="nl-NL"/>
        </w:rPr>
        <w:t xml:space="preserve">   </w:t>
      </w:r>
      <w:r w:rsidRPr="001C6291">
        <w:rPr>
          <w:sz w:val="26"/>
          <w:szCs w:val="26"/>
          <w:lang w:val="nl-NL" w:bidi="nl-NL"/>
        </w:rPr>
        <w:t xml:space="preserve">   gewicht</w:t>
      </w:r>
      <w:r w:rsidRPr="001C6291">
        <w:rPr>
          <w:sz w:val="26"/>
          <w:szCs w:val="26"/>
          <w:lang w:val="nl-NL" w:bidi="nl-NL"/>
        </w:rPr>
        <w:tab/>
      </w:r>
      <w:r>
        <w:rPr>
          <w:sz w:val="26"/>
          <w:szCs w:val="26"/>
          <w:lang w:val="nl-NL" w:bidi="nl-NL"/>
        </w:rPr>
        <w:t xml:space="preserve"> in gram:</w:t>
      </w:r>
      <w:r w:rsidRPr="001C6291">
        <w:rPr>
          <w:sz w:val="26"/>
          <w:szCs w:val="26"/>
          <w:lang w:val="nl-NL" w:bidi="nl-NL"/>
        </w:rPr>
        <w:t xml:space="preserve"> 400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 xml:space="preserve"> l 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>500</w:t>
      </w:r>
      <w:r>
        <w:rPr>
          <w:sz w:val="26"/>
          <w:szCs w:val="26"/>
          <w:lang w:val="nl-NL" w:bidi="nl-NL"/>
        </w:rPr>
        <w:t xml:space="preserve">  </w:t>
      </w:r>
      <w:r w:rsidRPr="001C6291">
        <w:rPr>
          <w:sz w:val="26"/>
          <w:szCs w:val="26"/>
          <w:lang w:val="nl-NL" w:bidi="nl-NL"/>
        </w:rPr>
        <w:t xml:space="preserve"> l 700</w:t>
      </w:r>
    </w:p>
    <w:p w14:paraId="3812DAED" w14:textId="77777777" w:rsidR="00FE1DD2" w:rsidRPr="0026738E" w:rsidRDefault="00FE1DD2" w:rsidP="00FE1DD2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>
        <w:rPr>
          <w:u w:val="single"/>
          <w:lang w:val="nl-NL" w:bidi="nl-NL"/>
        </w:rPr>
        <w:t xml:space="preserve"> Macaroni gegratineerd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 w:bidi="nl-NL"/>
        </w:rPr>
        <w:t xml:space="preserve"> </w:t>
      </w:r>
    </w:p>
    <w:p w14:paraId="46658094" w14:textId="77777777" w:rsidR="00FE1DD2" w:rsidRPr="0026738E" w:rsidRDefault="00FE1DD2" w:rsidP="00FE1DD2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>
        <w:rPr>
          <w:u w:val="single"/>
          <w:lang w:val="nl-NL" w:bidi="nl-NL"/>
        </w:rPr>
        <w:t>. Jachtschotel met snijbonenstamppot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F02765F" w14:textId="326E22DA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</w:t>
      </w:r>
      <w:r>
        <w:rPr>
          <w:u w:val="single"/>
          <w:lang w:val="nl-NL" w:bidi="nl-NL"/>
        </w:rPr>
        <w:t>. Kibbeling worteltjes en aardappelgratin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           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83F4B9" w14:textId="77777777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>
        <w:rPr>
          <w:u w:val="single"/>
          <w:lang w:val="nl-NL"/>
        </w:rPr>
        <w:t xml:space="preserve"> Kippendijen in jus, 4 seizoenen melange en aardappelen        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</w:t>
      </w:r>
      <w:r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D5051B8" w14:textId="1CC66E82" w:rsidR="00FE1DD2" w:rsidRPr="0026738E" w:rsidRDefault="00FE1DD2" w:rsidP="00FE1DD2">
      <w:pPr>
        <w:pStyle w:val="inspringingselectievakje"/>
        <w:ind w:left="720" w:hanging="720"/>
        <w:rPr>
          <w:u w:val="single"/>
          <w:lang w:val="nl-NL" w:bidi="nl-NL"/>
        </w:rPr>
      </w:pPr>
      <w:r>
        <w:rPr>
          <w:u w:val="single"/>
          <w:lang w:val="nl-NL"/>
        </w:rPr>
        <w:t>5.</w:t>
      </w:r>
      <w:r>
        <w:rPr>
          <w:u w:val="single"/>
          <w:lang w:val="nl-NL" w:bidi="nl-NL"/>
        </w:rPr>
        <w:t xml:space="preserve"> Runderrollade in jus, </w:t>
      </w:r>
      <w:r w:rsidR="00660A2C">
        <w:rPr>
          <w:u w:val="single"/>
          <w:lang w:val="nl-NL" w:bidi="nl-NL"/>
        </w:rPr>
        <w:t>schorseneren</w:t>
      </w:r>
      <w:r>
        <w:rPr>
          <w:u w:val="single"/>
          <w:lang w:val="nl-NL" w:bidi="nl-NL"/>
        </w:rPr>
        <w:t xml:space="preserve"> en aardappelen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</w:t>
      </w:r>
      <w:r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 xml:space="preserve">   </w:t>
      </w:r>
      <w:r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D5BEAFE" w14:textId="09B97DEC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>
        <w:rPr>
          <w:u w:val="single"/>
          <w:lang w:val="nl-NL"/>
        </w:rPr>
        <w:t xml:space="preserve"> Gehaktbal in jus, </w:t>
      </w:r>
      <w:r w:rsidR="00356759">
        <w:rPr>
          <w:u w:val="single"/>
          <w:lang w:val="nl-NL"/>
        </w:rPr>
        <w:t>spinazie met eitje en aardappelpuree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A52E25F" w14:textId="6EB450C2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>
        <w:rPr>
          <w:u w:val="single"/>
          <w:lang w:val="nl-NL"/>
        </w:rPr>
        <w:t xml:space="preserve"> Fricandeau met jus, broccoli met sausje en aardappelen</w:t>
      </w:r>
      <w:r>
        <w:rPr>
          <w:u w:val="single"/>
          <w:lang w:val="nl-NL"/>
        </w:rPr>
        <w:tab/>
        <w:t xml:space="preserve">               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8C33706" w14:textId="183691C8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</w:t>
      </w:r>
      <w:r>
        <w:rPr>
          <w:u w:val="single"/>
          <w:lang w:val="nl-NL"/>
        </w:rPr>
        <w:t xml:space="preserve">. </w:t>
      </w:r>
      <w:r w:rsidR="00356759">
        <w:rPr>
          <w:u w:val="single"/>
          <w:lang w:val="nl-NL"/>
        </w:rPr>
        <w:t>Speklapje met jus en</w:t>
      </w:r>
      <w:r>
        <w:rPr>
          <w:u w:val="single"/>
          <w:lang w:val="nl-NL"/>
        </w:rPr>
        <w:t xml:space="preserve"> </w:t>
      </w:r>
      <w:r w:rsidR="00356759">
        <w:rPr>
          <w:u w:val="single"/>
          <w:lang w:val="nl-NL"/>
        </w:rPr>
        <w:t>rode bietenstamppot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</w:t>
      </w:r>
      <w:r>
        <w:rPr>
          <w:u w:val="single"/>
          <w:lang w:val="nl-NL" w:bidi="nl-NL"/>
        </w:rPr>
        <w:t xml:space="preserve"> 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42292DB" w14:textId="009E13A4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>
        <w:rPr>
          <w:u w:val="single"/>
          <w:lang w:val="nl-NL"/>
        </w:rPr>
        <w:t xml:space="preserve"> </w:t>
      </w:r>
      <w:r w:rsidR="00660A2C">
        <w:rPr>
          <w:u w:val="single"/>
          <w:lang w:val="nl-NL"/>
        </w:rPr>
        <w:t>Goulash met groente en puree</w:t>
      </w:r>
      <w:r w:rsidR="00660A2C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D68C5CE" w14:textId="77777777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>
        <w:rPr>
          <w:u w:val="single"/>
          <w:lang w:val="nl-NL"/>
        </w:rPr>
        <w:t xml:space="preserve"> Verse worst in jus, witte bonen in tomatensaus en aardappelpuree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7795F68" w14:textId="77777777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 xml:space="preserve">1. Rundvlees in bangkok saus met nasi / bami / rijst ( omcirkel uw keuze)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64DDE17" w14:textId="77777777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>
        <w:rPr>
          <w:u w:val="single"/>
          <w:lang w:val="nl-NL"/>
        </w:rPr>
        <w:t xml:space="preserve"> Balletjes in saté saus met  nasi / bami / rijst ( omcirkel uw keuze)   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44DF2DF" w14:textId="77777777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13</w:t>
      </w:r>
      <w:r>
        <w:rPr>
          <w:u w:val="single"/>
          <w:lang w:val="nl-NL"/>
        </w:rPr>
        <w:t xml:space="preserve">. Asperge krielschotel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</w:t>
      </w:r>
      <w:r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D6B18AC" w14:textId="406C3291" w:rsidR="00FE1DD2" w:rsidRPr="0026738E" w:rsidRDefault="00FE1DD2" w:rsidP="00FE1DD2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>
        <w:rPr>
          <w:u w:val="single"/>
          <w:lang w:val="nl-NL"/>
        </w:rPr>
        <w:t xml:space="preserve"> </w:t>
      </w:r>
      <w:r w:rsidR="00356759">
        <w:rPr>
          <w:u w:val="single"/>
          <w:lang w:val="nl-NL"/>
        </w:rPr>
        <w:t>Kipschotel</w:t>
      </w:r>
      <w:r w:rsidR="00356759">
        <w:rPr>
          <w:u w:val="single"/>
          <w:lang w:val="nl-NL"/>
        </w:rPr>
        <w:tab/>
      </w:r>
      <w:r w:rsidR="00356759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FAE6886" w14:textId="71ED2A2D" w:rsidR="00863BF4" w:rsidRPr="00293B3E" w:rsidRDefault="00293B3E" w:rsidP="00293B3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u w:val="single"/>
          <w:lang w:val="nl-NL"/>
        </w:rPr>
        <w:t>Witte vis met worteltjes en puree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99249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275288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518687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2F46F7" w14:textId="6C23185D" w:rsidR="0034069C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€ 2,</w:t>
      </w:r>
      <w:r w:rsidR="00293B3E">
        <w:rPr>
          <w:lang w:val="nl-NL" w:bidi="nl-NL"/>
        </w:rPr>
        <w:t>7</w:t>
      </w:r>
      <w:r w:rsidR="00553B21">
        <w:rPr>
          <w:lang w:val="nl-NL" w:bidi="nl-NL"/>
        </w:rPr>
        <w:t>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D930FB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D930FB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143A29A8" w14:textId="7012303A" w:rsidR="0096195A" w:rsidRDefault="00000000" w:rsidP="0096195A">
      <w:pPr>
        <w:rPr>
          <w:lang w:val="nl-NL"/>
        </w:rPr>
      </w:pPr>
      <w:sdt>
        <w:sdtPr>
          <w:rPr>
            <w:lang w:val="nl-NL"/>
          </w:rPr>
          <w:id w:val="89201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56B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553B21">
        <w:rPr>
          <w:lang w:val="nl-NL"/>
        </w:rPr>
        <w:t xml:space="preserve"> Mosterdsoep</w:t>
      </w:r>
      <w:r w:rsidR="0037656B">
        <w:rPr>
          <w:lang w:val="nl-NL"/>
        </w:rPr>
        <w:tab/>
        <w:t xml:space="preserve">           </w:t>
      </w:r>
      <w:r w:rsidR="0037656B">
        <w:rPr>
          <w:lang w:val="nl-NL"/>
        </w:rPr>
        <w:tab/>
      </w:r>
    </w:p>
    <w:p w14:paraId="5E8F8A6B" w14:textId="77777777" w:rsidR="0096195A" w:rsidRDefault="0096195A" w:rsidP="0096195A">
      <w:pPr>
        <w:rPr>
          <w:sz w:val="6"/>
          <w:szCs w:val="6"/>
          <w:lang w:val="nl-NL"/>
        </w:rPr>
      </w:pPr>
    </w:p>
    <w:p w14:paraId="709B942D" w14:textId="77777777" w:rsidR="0096195A" w:rsidRDefault="0096195A" w:rsidP="0096195A">
      <w:pPr>
        <w:rPr>
          <w:sz w:val="6"/>
          <w:szCs w:val="6"/>
          <w:lang w:val="nl-NL"/>
        </w:rPr>
      </w:pPr>
    </w:p>
    <w:p w14:paraId="46F7C78E" w14:textId="43BE24EE" w:rsidR="0026738E" w:rsidRDefault="00F43A86" w:rsidP="0096195A">
      <w:pPr>
        <w:rPr>
          <w:i/>
          <w:iCs/>
          <w:color w:val="FF0000"/>
          <w:lang w:val="nl-NL"/>
        </w:rPr>
      </w:pPr>
      <w:r w:rsidRPr="0096195A">
        <w:rPr>
          <w:i/>
          <w:iCs/>
          <w:color w:val="FF0000"/>
          <w:lang w:val="nl-NL"/>
        </w:rPr>
        <w:t>Zie ook de achterzijde</w:t>
      </w:r>
      <w:r w:rsidR="0096195A" w:rsidRPr="0096195A">
        <w:rPr>
          <w:i/>
          <w:iCs/>
          <w:color w:val="FF0000"/>
          <w:lang w:val="nl-NL"/>
        </w:rPr>
        <w:t xml:space="preserve"> </w:t>
      </w:r>
    </w:p>
    <w:p w14:paraId="67B18755" w14:textId="77777777" w:rsidR="00293B3E" w:rsidRPr="00013CB5" w:rsidRDefault="00293B3E" w:rsidP="00293B3E">
      <w:pPr>
        <w:pStyle w:val="Kop1"/>
        <w:rPr>
          <w:lang w:val="nl-NL"/>
        </w:rPr>
        <w:sectPr w:rsidR="00293B3E" w:rsidRPr="00013CB5" w:rsidSect="00D930FB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20A1B2E1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2113002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Gegrilde kippenbout</w:t>
      </w:r>
    </w:p>
    <w:p w14:paraId="765823E6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707131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Gegrilde spareribs</w:t>
      </w:r>
    </w:p>
    <w:p w14:paraId="2E66174E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341303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Rundvleesslaatje</w:t>
      </w:r>
    </w:p>
    <w:p w14:paraId="1D98E2C8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53928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Toetje</w:t>
      </w:r>
    </w:p>
    <w:p w14:paraId="0D40C529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446996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Rauwkost</w:t>
      </w:r>
    </w:p>
    <w:p w14:paraId="08D879B5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958533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Bakje stoofperen</w:t>
      </w:r>
    </w:p>
    <w:p w14:paraId="73C1D6FD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2446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Maaltijdsalade kip *</w:t>
      </w:r>
      <w:r w:rsidRPr="00013CB5">
        <w:rPr>
          <w:lang w:val="nl-NL" w:bidi="nl-NL"/>
        </w:rPr>
        <w:t xml:space="preserve"> </w:t>
      </w:r>
    </w:p>
    <w:p w14:paraId="6E6197A0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113317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Maaltijdsalade rosbief *</w:t>
      </w:r>
    </w:p>
    <w:p w14:paraId="3102CEBC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11200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leverworst</w:t>
      </w:r>
    </w:p>
    <w:p w14:paraId="53C1D4A4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5067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grillworst met kaas</w:t>
      </w:r>
    </w:p>
    <w:p w14:paraId="4E078952" w14:textId="479E67E3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34089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kook</w:t>
      </w:r>
      <w:r w:rsidR="00D43760">
        <w:rPr>
          <w:lang w:val="nl-NL" w:bidi="nl-NL"/>
        </w:rPr>
        <w:t>worst</w:t>
      </w:r>
    </w:p>
    <w:p w14:paraId="122BDE4B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597255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boerenleverworst</w:t>
      </w:r>
    </w:p>
    <w:p w14:paraId="37FB8C02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661451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ragout broodje</w:t>
      </w:r>
    </w:p>
    <w:p w14:paraId="4836FB5F" w14:textId="77777777" w:rsidR="00293B3E" w:rsidRPr="00013CB5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797213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Coppa de Veluwe</w:t>
      </w:r>
    </w:p>
    <w:p w14:paraId="005652C4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076823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doorregen varkensrollade</w:t>
      </w:r>
    </w:p>
    <w:p w14:paraId="0AB1E839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970782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gegrilde boterhamworst</w:t>
      </w:r>
    </w:p>
    <w:p w14:paraId="66267CF7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367531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Zeeuws spek</w:t>
      </w:r>
    </w:p>
    <w:p w14:paraId="6D950907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525785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beenham</w:t>
      </w:r>
    </w:p>
    <w:p w14:paraId="09884563" w14:textId="77777777" w:rsidR="00293B3E" w:rsidRPr="00013CB5" w:rsidRDefault="00293B3E" w:rsidP="00293B3E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540474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gebraden gehakt</w:t>
      </w:r>
    </w:p>
    <w:p w14:paraId="4BDA938C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861730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kiprollade</w:t>
      </w:r>
    </w:p>
    <w:p w14:paraId="1B5B3EA0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933853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runder rookvlees</w:t>
      </w:r>
    </w:p>
    <w:p w14:paraId="167E2EA9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423300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cervelaat</w:t>
      </w:r>
    </w:p>
    <w:p w14:paraId="01D0B528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033689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rundertong</w:t>
      </w:r>
    </w:p>
    <w:p w14:paraId="3EC27601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195039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Plak bakbloedworst</w:t>
      </w:r>
    </w:p>
    <w:p w14:paraId="4535E03A" w14:textId="77777777" w:rsidR="00293B3E" w:rsidRDefault="00293B3E" w:rsidP="00293B3E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408429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Knakworstjes</w:t>
      </w:r>
    </w:p>
    <w:p w14:paraId="3EE7F613" w14:textId="77777777" w:rsidR="00293B3E" w:rsidRPr="00013CB5" w:rsidRDefault="00293B3E" w:rsidP="00293B3E">
      <w:pPr>
        <w:pStyle w:val="inspringingselectievakje"/>
        <w:rPr>
          <w:lang w:val="nl-NL"/>
        </w:rPr>
        <w:sectPr w:rsidR="00293B3E" w:rsidRPr="00013CB5" w:rsidSect="00D930FB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  <w:sdt>
        <w:sdtPr>
          <w:rPr>
            <w:lang w:val="nl-NL"/>
          </w:rPr>
          <w:id w:val="-42130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Bakje balletjes in satésaus</w:t>
      </w:r>
    </w:p>
    <w:p w14:paraId="63D80B0C" w14:textId="77777777" w:rsidR="00293B3E" w:rsidRDefault="00293B3E" w:rsidP="00293B3E">
      <w:pPr>
        <w:rPr>
          <w:lang w:val="nl-NL"/>
        </w:rPr>
      </w:pPr>
      <w:sdt>
        <w:sdtPr>
          <w:rPr>
            <w:lang w:val="nl-NL"/>
          </w:rPr>
          <w:id w:val="942890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 w:bidi="nl-NL"/>
        </w:rPr>
        <w:t xml:space="preserve">  Gehaktbal</w:t>
      </w:r>
    </w:p>
    <w:p w14:paraId="722CA485" w14:textId="77777777" w:rsidR="00293B3E" w:rsidRDefault="00293B3E" w:rsidP="00293B3E">
      <w:pPr>
        <w:rPr>
          <w:lang w:val="nl-NL"/>
        </w:rPr>
      </w:pPr>
      <w:r>
        <w:rPr>
          <w:rFonts w:ascii="MS Gothic" w:eastAsia="MS Gothic" w:hAnsi="MS Gothic" w:hint="eastAsia"/>
          <w:lang w:val="nl-NL"/>
        </w:rPr>
        <w:t xml:space="preserve">☐ </w:t>
      </w:r>
      <w:r>
        <w:rPr>
          <w:lang w:val="nl-NL" w:bidi="nl-NL"/>
        </w:rPr>
        <w:t>Rookworst fijn</w:t>
      </w:r>
    </w:p>
    <w:p w14:paraId="35B0885D" w14:textId="77777777" w:rsidR="00293B3E" w:rsidRDefault="00293B3E" w:rsidP="00293B3E">
      <w:pPr>
        <w:rPr>
          <w:lang w:val="nl-NL"/>
        </w:rPr>
      </w:pPr>
    </w:p>
    <w:p w14:paraId="506C2FFA" w14:textId="77777777" w:rsidR="00293B3E" w:rsidRPr="0026738E" w:rsidRDefault="00293B3E" w:rsidP="00293B3E">
      <w:pPr>
        <w:rPr>
          <w:lang w:val="nl-NL"/>
        </w:rPr>
      </w:pPr>
      <w:r>
        <w:rPr>
          <w:lang w:val="nl-NL"/>
        </w:rPr>
        <w:t xml:space="preserve">*Let op 2 dagen houdbaar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       </w:t>
      </w:r>
      <w:r>
        <w:rPr>
          <w:lang w:val="nl-NL"/>
        </w:rPr>
        <w:tab/>
      </w:r>
    </w:p>
    <w:p w14:paraId="61795BA4" w14:textId="77777777" w:rsidR="00293B3E" w:rsidRDefault="00293B3E" w:rsidP="00293B3E">
      <w:pPr>
        <w:pStyle w:val="Kop1"/>
        <w:spacing w:before="0"/>
        <w:rPr>
          <w:lang w:val="nl-NL" w:bidi="nl-NL"/>
        </w:rPr>
      </w:pPr>
      <w:r>
        <w:rPr>
          <w:lang w:val="nl-NL" w:bidi="nl-NL"/>
        </w:rPr>
        <w:t>Bezorgen</w:t>
      </w:r>
    </w:p>
    <w:p w14:paraId="07BD89E8" w14:textId="77777777" w:rsidR="00293B3E" w:rsidRDefault="00293B3E" w:rsidP="00293B3E">
      <w:pPr>
        <w:rPr>
          <w:lang w:val="nl-NL" w:bidi="nl-NL"/>
        </w:rPr>
      </w:pPr>
      <w:r>
        <w:rPr>
          <w:lang w:val="nl-NL" w:bidi="nl-NL"/>
        </w:rPr>
        <w:t xml:space="preserve"> </w:t>
      </w:r>
    </w:p>
    <w:p w14:paraId="0D604F45" w14:textId="77777777" w:rsidR="00293B3E" w:rsidRPr="00F43A86" w:rsidRDefault="00293B3E" w:rsidP="00293B3E">
      <w:pPr>
        <w:rPr>
          <w:lang w:val="nl-NL" w:bidi="nl-NL"/>
        </w:rPr>
        <w:sectPr w:rsidR="00293B3E" w:rsidRPr="00F43A86" w:rsidSect="00D930FB">
          <w:type w:val="continuous"/>
          <w:pgSz w:w="11906" w:h="16838" w:code="9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42CDB034" w14:textId="77777777" w:rsidR="00293B3E" w:rsidRDefault="00293B3E" w:rsidP="00293B3E">
      <w:pPr>
        <w:rPr>
          <w:lang w:val="nl-NL"/>
        </w:rPr>
      </w:pPr>
      <w:r>
        <w:rPr>
          <w:lang w:val="nl-NL"/>
        </w:rPr>
        <w:t>Bezorg tijdstip:</w:t>
      </w:r>
      <w:r>
        <w:rPr>
          <w:lang w:val="nl-NL"/>
        </w:rPr>
        <w:tab/>
      </w:r>
      <w:r>
        <w:rPr>
          <w:lang w:val="nl-NL"/>
        </w:rPr>
        <w:tab/>
        <w:t>8.30  - 14.30 uur</w:t>
      </w:r>
    </w:p>
    <w:p w14:paraId="67EDA630" w14:textId="77777777" w:rsidR="00293B3E" w:rsidRDefault="00293B3E" w:rsidP="00293B3E">
      <w:pPr>
        <w:rPr>
          <w:lang w:val="nl-NL"/>
        </w:rPr>
      </w:pPr>
      <w:r>
        <w:rPr>
          <w:lang w:val="nl-NL"/>
        </w:rPr>
        <w:t xml:space="preserve">Kosten: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€ 3,50 </w:t>
      </w:r>
    </w:p>
    <w:p w14:paraId="230D5D79" w14:textId="77777777" w:rsidR="00293B3E" w:rsidRDefault="00293B3E" w:rsidP="00293B3E">
      <w:pPr>
        <w:rPr>
          <w:lang w:val="nl-NL"/>
        </w:rPr>
      </w:pPr>
    </w:p>
    <w:p w14:paraId="52C7C339" w14:textId="77777777" w:rsidR="00293B3E" w:rsidRPr="0096195A" w:rsidRDefault="00293B3E" w:rsidP="00293B3E">
      <w:pPr>
        <w:rPr>
          <w:b/>
          <w:bCs/>
          <w:color w:val="FF0000"/>
          <w:sz w:val="26"/>
          <w:szCs w:val="26"/>
          <w:u w:val="single"/>
          <w:lang w:val="nl-NL"/>
        </w:rPr>
      </w:pPr>
      <w:r>
        <w:rPr>
          <w:b/>
          <w:bCs/>
          <w:color w:val="FF0000"/>
          <w:sz w:val="26"/>
          <w:szCs w:val="26"/>
          <w:u w:val="single"/>
          <w:lang w:val="nl-NL"/>
        </w:rPr>
        <w:t>Donderdag</w:t>
      </w:r>
      <w:r w:rsidRPr="0096195A">
        <w:rPr>
          <w:b/>
          <w:bCs/>
          <w:color w:val="FF0000"/>
          <w:sz w:val="26"/>
          <w:szCs w:val="26"/>
          <w:u w:val="single"/>
          <w:lang w:val="nl-NL"/>
        </w:rPr>
        <w:t xml:space="preserve"> bezorging</w:t>
      </w:r>
    </w:p>
    <w:p w14:paraId="54993A7F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Dieren</w:t>
      </w:r>
    </w:p>
    <w:p w14:paraId="1565FD58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Laag – Soeren</w:t>
      </w:r>
    </w:p>
    <w:p w14:paraId="04B4DF55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Beekbergen</w:t>
      </w:r>
    </w:p>
    <w:p w14:paraId="29E8627F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Loenen</w:t>
      </w:r>
    </w:p>
    <w:p w14:paraId="531778D4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Eerbeek</w:t>
      </w:r>
    </w:p>
    <w:p w14:paraId="46833CEC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Ugchelen</w:t>
      </w:r>
    </w:p>
    <w:p w14:paraId="33C516C2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Hall</w:t>
      </w:r>
    </w:p>
    <w:p w14:paraId="2B06CEF8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Brummen</w:t>
      </w:r>
    </w:p>
    <w:p w14:paraId="3F3EC64D" w14:textId="77777777" w:rsidR="00293B3E" w:rsidRPr="0096195A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Leuvenheim</w:t>
      </w:r>
    </w:p>
    <w:p w14:paraId="664A5961" w14:textId="77777777" w:rsidR="00293B3E" w:rsidRDefault="00293B3E" w:rsidP="00293B3E">
      <w:pPr>
        <w:rPr>
          <w:lang w:val="nl-NL"/>
        </w:rPr>
      </w:pPr>
    </w:p>
    <w:p w14:paraId="4D53BD2C" w14:textId="77777777" w:rsidR="00293B3E" w:rsidRDefault="00293B3E" w:rsidP="00293B3E">
      <w:pPr>
        <w:rPr>
          <w:lang w:val="nl-NL"/>
        </w:rPr>
      </w:pPr>
      <w:r>
        <w:rPr>
          <w:lang w:val="nl-NL"/>
        </w:rPr>
        <w:t xml:space="preserve">( Bezorgen vanaf 3 maaltijden)   </w:t>
      </w:r>
    </w:p>
    <w:p w14:paraId="208D2025" w14:textId="77777777" w:rsidR="00293B3E" w:rsidRDefault="00293B3E" w:rsidP="00293B3E">
      <w:pPr>
        <w:rPr>
          <w:lang w:val="nl-NL"/>
        </w:rPr>
      </w:pPr>
    </w:p>
    <w:p w14:paraId="6116F924" w14:textId="77777777" w:rsidR="00293B3E" w:rsidRDefault="00293B3E" w:rsidP="00293B3E">
      <w:pPr>
        <w:rPr>
          <w:lang w:val="nl-NL"/>
        </w:rPr>
      </w:pPr>
      <w:r>
        <w:rPr>
          <w:lang w:val="nl-NL"/>
        </w:rPr>
        <w:t xml:space="preserve">Naam:……………………………………………           </w:t>
      </w:r>
    </w:p>
    <w:p w14:paraId="4960C1C7" w14:textId="77777777" w:rsidR="00293B3E" w:rsidRDefault="00293B3E" w:rsidP="00293B3E">
      <w:pPr>
        <w:rPr>
          <w:lang w:val="nl-NL"/>
        </w:rPr>
      </w:pPr>
      <w:r>
        <w:rPr>
          <w:lang w:val="nl-NL"/>
        </w:rPr>
        <w:t>Bezorgadres:…………………………………..</w:t>
      </w:r>
    </w:p>
    <w:p w14:paraId="1FF6D81F" w14:textId="77777777" w:rsidR="00293B3E" w:rsidRDefault="00293B3E" w:rsidP="00293B3E">
      <w:pPr>
        <w:rPr>
          <w:lang w:val="nl-NL"/>
        </w:rPr>
      </w:pPr>
      <w:r w:rsidRPr="0096195A">
        <w:rPr>
          <w:color w:val="FF0000"/>
          <w:lang w:val="nl-NL"/>
        </w:rPr>
        <w:t>Plaats</w:t>
      </w:r>
      <w:r>
        <w:rPr>
          <w:lang w:val="nl-NL"/>
        </w:rPr>
        <w:t>:…………………………………………...</w:t>
      </w:r>
    </w:p>
    <w:p w14:paraId="5BCDD528" w14:textId="77777777" w:rsidR="00293B3E" w:rsidRDefault="00293B3E" w:rsidP="00293B3E">
      <w:pPr>
        <w:rPr>
          <w:lang w:val="nl-NL"/>
        </w:rPr>
      </w:pPr>
      <w:r>
        <w:rPr>
          <w:lang w:val="nl-NL"/>
        </w:rPr>
        <w:t>Postcode:……………………………………….</w:t>
      </w:r>
    </w:p>
    <w:p w14:paraId="02774CB5" w14:textId="77777777" w:rsidR="00293B3E" w:rsidRDefault="00293B3E" w:rsidP="00293B3E">
      <w:pPr>
        <w:rPr>
          <w:lang w:val="nl-NL"/>
        </w:rPr>
      </w:pPr>
      <w:r>
        <w:rPr>
          <w:lang w:val="nl-NL"/>
        </w:rPr>
        <w:t>Telefoon nummer:……..……………………..</w:t>
      </w:r>
    </w:p>
    <w:p w14:paraId="35C661D2" w14:textId="77777777" w:rsidR="00293B3E" w:rsidRDefault="00293B3E" w:rsidP="00293B3E">
      <w:pPr>
        <w:rPr>
          <w:lang w:val="nl-NL"/>
        </w:rPr>
      </w:pPr>
      <w:r>
        <w:rPr>
          <w:lang w:val="nl-NL"/>
        </w:rPr>
        <w:t>Bezorgdatum:………………………………….</w:t>
      </w:r>
    </w:p>
    <w:p w14:paraId="16A37343" w14:textId="77777777" w:rsidR="00293B3E" w:rsidRDefault="00293B3E" w:rsidP="00293B3E">
      <w:pPr>
        <w:rPr>
          <w:lang w:val="nl-NL"/>
        </w:rPr>
      </w:pPr>
      <w:r>
        <w:rPr>
          <w:lang w:val="nl-NL"/>
        </w:rPr>
        <w:t>Ophaal datum:…………………………………</w:t>
      </w:r>
    </w:p>
    <w:p w14:paraId="17897DC6" w14:textId="77777777" w:rsidR="00293B3E" w:rsidRDefault="00293B3E" w:rsidP="00293B3E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0288" behindDoc="1" locked="0" layoutInCell="1" allowOverlap="1" wp14:anchorId="213CBA79" wp14:editId="31CA86D4">
            <wp:simplePos x="0" y="0"/>
            <wp:positionH relativeFrom="page">
              <wp:align>right</wp:align>
            </wp:positionH>
            <wp:positionV relativeFrom="paragraph">
              <wp:posOffset>50800</wp:posOffset>
            </wp:positionV>
            <wp:extent cx="3897681" cy="96002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81" cy="9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AE3C2" w14:textId="77777777" w:rsidR="00293B3E" w:rsidRDefault="00293B3E" w:rsidP="00293B3E">
      <w:pPr>
        <w:rPr>
          <w:lang w:val="nl-NL" w:bidi="nl-NL"/>
        </w:rPr>
      </w:pPr>
      <w:r>
        <w:rPr>
          <w:lang w:val="nl-NL"/>
        </w:rPr>
        <w:t>Contant/pin</w:t>
      </w:r>
      <w:r>
        <w:rPr>
          <w:lang w:val="nl-NL"/>
        </w:rPr>
        <w:tab/>
      </w:r>
      <w:r>
        <w:rPr>
          <w:lang w:val="nl-NL"/>
        </w:rPr>
        <w:tab/>
        <w:t xml:space="preserve">  </w:t>
      </w:r>
      <w:r>
        <w:rPr>
          <w:lang w:val="nl-NL"/>
        </w:rPr>
        <w:tab/>
        <w:t xml:space="preserve">  </w:t>
      </w:r>
      <w:sdt>
        <w:sdtPr>
          <w:rPr>
            <w:lang w:val="nl-NL"/>
          </w:rPr>
          <w:id w:val="-576052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>
        <w:rPr>
          <w:lang w:val="nl-NL" w:bidi="nl-NL"/>
        </w:rPr>
        <w:t xml:space="preserve"> </w:t>
      </w:r>
    </w:p>
    <w:p w14:paraId="06F04041" w14:textId="77777777" w:rsidR="00293B3E" w:rsidRDefault="00293B3E" w:rsidP="00293B3E">
      <w:pPr>
        <w:rPr>
          <w:lang w:val="nl-NL"/>
        </w:rPr>
      </w:pPr>
      <w:r>
        <w:rPr>
          <w:lang w:val="nl-NL" w:bidi="nl-NL"/>
        </w:rPr>
        <w:t>Automatisch incasso</w:t>
      </w:r>
      <w:r>
        <w:rPr>
          <w:lang w:val="nl-NL" w:bidi="nl-NL"/>
        </w:rPr>
        <w:tab/>
        <w:t xml:space="preserve">  </w:t>
      </w:r>
      <w:sdt>
        <w:sdtPr>
          <w:rPr>
            <w:lang w:val="nl-NL"/>
          </w:rPr>
          <w:id w:val="1738662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49DDA89F" w14:textId="77777777" w:rsidR="00293B3E" w:rsidRDefault="00293B3E" w:rsidP="00293B3E">
      <w:pPr>
        <w:rPr>
          <w:lang w:val="nl-NL"/>
        </w:rPr>
      </w:pPr>
      <w:r>
        <w:rPr>
          <w:lang w:val="nl-NL"/>
        </w:rPr>
        <w:t>Bezorgen</w:t>
      </w:r>
      <w:r>
        <w:rPr>
          <w:lang w:val="nl-NL"/>
        </w:rPr>
        <w:tab/>
      </w:r>
      <w:r>
        <w:rPr>
          <w:lang w:val="nl-NL"/>
        </w:rPr>
        <w:tab/>
        <w:t xml:space="preserve">              </w:t>
      </w:r>
      <w:sdt>
        <w:sdtPr>
          <w:rPr>
            <w:lang w:val="nl-NL"/>
          </w:rPr>
          <w:id w:val="1143001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579ABFA4" w14:textId="77777777" w:rsidR="00293B3E" w:rsidRDefault="00293B3E" w:rsidP="00293B3E">
      <w:pPr>
        <w:rPr>
          <w:lang w:val="nl-NL"/>
        </w:rPr>
      </w:pPr>
      <w:r>
        <w:rPr>
          <w:lang w:val="nl-NL"/>
        </w:rPr>
        <w:t>Ophalen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</w:t>
      </w:r>
      <w:sdt>
        <w:sdtPr>
          <w:rPr>
            <w:lang w:val="nl-NL"/>
          </w:rPr>
          <w:id w:val="1075866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66B6D549" w14:textId="77777777" w:rsidR="00293B3E" w:rsidRDefault="00293B3E" w:rsidP="00293B3E">
      <w:pPr>
        <w:rPr>
          <w:lang w:val="nl-NL"/>
        </w:rPr>
      </w:pPr>
    </w:p>
    <w:p w14:paraId="0F214224" w14:textId="77777777" w:rsidR="00293B3E" w:rsidRDefault="00293B3E" w:rsidP="00293B3E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09F312C8" w14:textId="77777777" w:rsidR="00293B3E" w:rsidRDefault="00293B3E" w:rsidP="00293B3E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4D2442DF" w14:textId="77777777" w:rsidR="00293B3E" w:rsidRPr="0096195A" w:rsidRDefault="00293B3E" w:rsidP="00293B3E">
      <w:pPr>
        <w:rPr>
          <w:b/>
          <w:bCs/>
          <w:color w:val="FF0000"/>
          <w:sz w:val="26"/>
          <w:szCs w:val="26"/>
          <w:u w:val="single"/>
          <w:lang w:val="nl-NL"/>
        </w:rPr>
      </w:pPr>
      <w:r w:rsidRPr="0096195A">
        <w:rPr>
          <w:b/>
          <w:bCs/>
          <w:color w:val="FF0000"/>
          <w:sz w:val="26"/>
          <w:szCs w:val="26"/>
          <w:u w:val="single"/>
          <w:lang w:val="nl-NL"/>
        </w:rPr>
        <w:t>Vrijdag bezorging</w:t>
      </w:r>
    </w:p>
    <w:p w14:paraId="0326320B" w14:textId="77777777" w:rsidR="00293B3E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Spankeren</w:t>
      </w:r>
    </w:p>
    <w:p w14:paraId="6B5A78FB" w14:textId="77777777" w:rsidR="00293B3E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Ellecom</w:t>
      </w:r>
    </w:p>
    <w:p w14:paraId="08E01CBE" w14:textId="77777777" w:rsidR="00293B3E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De Steeg</w:t>
      </w:r>
    </w:p>
    <w:p w14:paraId="18BB4A44" w14:textId="77777777" w:rsidR="00293B3E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Doesburg</w:t>
      </w:r>
    </w:p>
    <w:p w14:paraId="641CD0BE" w14:textId="77777777" w:rsidR="00293B3E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Rheden</w:t>
      </w:r>
    </w:p>
    <w:p w14:paraId="4080F226" w14:textId="77777777" w:rsidR="00293B3E" w:rsidRDefault="00293B3E" w:rsidP="00293B3E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Velp</w:t>
      </w:r>
    </w:p>
    <w:p w14:paraId="2DD66F93" w14:textId="77777777" w:rsidR="00293B3E" w:rsidRDefault="00293B3E" w:rsidP="00293B3E">
      <w:pPr>
        <w:pStyle w:val="Lijstalinea"/>
        <w:rPr>
          <w:lang w:val="nl-NL"/>
        </w:rPr>
      </w:pPr>
    </w:p>
    <w:p w14:paraId="16833717" w14:textId="77777777" w:rsidR="00293B3E" w:rsidRPr="00F86010" w:rsidRDefault="00293B3E" w:rsidP="00293B3E">
      <w:pPr>
        <w:pStyle w:val="Lijstalinea"/>
        <w:rPr>
          <w:lang w:val="nl-NL"/>
        </w:rPr>
      </w:pPr>
    </w:p>
    <w:p w14:paraId="42E53B48" w14:textId="77777777" w:rsidR="00293B3E" w:rsidRDefault="00293B3E" w:rsidP="00293B3E">
      <w:pPr>
        <w:rPr>
          <w:lang w:val="nl-NL"/>
        </w:rPr>
      </w:pPr>
    </w:p>
    <w:p w14:paraId="6F200F65" w14:textId="77777777" w:rsidR="00293B3E" w:rsidRDefault="00293B3E" w:rsidP="00293B3E">
      <w:pPr>
        <w:rPr>
          <w:lang w:val="nl-NL"/>
        </w:rPr>
      </w:pPr>
    </w:p>
    <w:p w14:paraId="3BFB9884" w14:textId="77777777" w:rsidR="00293B3E" w:rsidRDefault="00293B3E" w:rsidP="00293B3E">
      <w:pPr>
        <w:rPr>
          <w:lang w:val="nl-NL"/>
        </w:rPr>
      </w:pPr>
    </w:p>
    <w:p w14:paraId="3E16DF7D" w14:textId="77777777" w:rsidR="00293B3E" w:rsidRDefault="00293B3E" w:rsidP="00293B3E">
      <w:pPr>
        <w:rPr>
          <w:lang w:val="nl-NL"/>
        </w:rPr>
      </w:pPr>
    </w:p>
    <w:p w14:paraId="0E888898" w14:textId="77777777" w:rsidR="00293B3E" w:rsidRDefault="00293B3E" w:rsidP="00293B3E">
      <w:pPr>
        <w:rPr>
          <w:lang w:val="nl-NL"/>
        </w:rPr>
      </w:pPr>
      <w:r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26ECDBF4" w14:textId="77777777" w:rsidR="00293B3E" w:rsidRDefault="00293B3E" w:rsidP="00293B3E">
      <w:pPr>
        <w:rPr>
          <w:lang w:val="nl-NL"/>
        </w:rPr>
      </w:pPr>
      <w:r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</w:p>
    <w:p w14:paraId="67BEE3F9" w14:textId="77777777" w:rsidR="00293B3E" w:rsidRDefault="00293B3E" w:rsidP="00293B3E">
      <w:pPr>
        <w:rPr>
          <w:lang w:val="nl-NL"/>
        </w:rPr>
      </w:pPr>
    </w:p>
    <w:p w14:paraId="467DEB1D" w14:textId="77777777" w:rsidR="00293B3E" w:rsidRPr="0096195A" w:rsidRDefault="00293B3E" w:rsidP="0096195A">
      <w:pPr>
        <w:rPr>
          <w:i/>
          <w:iCs/>
          <w:color w:val="FF0000"/>
          <w:lang w:val="nl-NL"/>
        </w:rPr>
      </w:pPr>
    </w:p>
    <w:p w14:paraId="021C9652" w14:textId="407AB5D1" w:rsidR="00F43A86" w:rsidRPr="00013CB5" w:rsidRDefault="00F43A86" w:rsidP="00F43A86">
      <w:pPr>
        <w:rPr>
          <w:lang w:val="nl-NL"/>
        </w:rPr>
      </w:pPr>
    </w:p>
    <w:sectPr w:rsidR="00F43A86" w:rsidRPr="00013CB5" w:rsidSect="00D930FB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F542B" w14:textId="77777777" w:rsidR="00D930FB" w:rsidRDefault="00D930FB" w:rsidP="00863BF4">
      <w:r>
        <w:separator/>
      </w:r>
    </w:p>
  </w:endnote>
  <w:endnote w:type="continuationSeparator" w:id="0">
    <w:p w14:paraId="2406E245" w14:textId="77777777" w:rsidR="00D930FB" w:rsidRDefault="00D930FB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DAEB9" w14:textId="77777777" w:rsidR="00D930FB" w:rsidRDefault="00D930FB" w:rsidP="00863BF4">
      <w:r>
        <w:separator/>
      </w:r>
    </w:p>
  </w:footnote>
  <w:footnote w:type="continuationSeparator" w:id="0">
    <w:p w14:paraId="0DFF8602" w14:textId="77777777" w:rsidR="00D930FB" w:rsidRDefault="00D930FB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734698">
    <w:abstractNumId w:val="8"/>
  </w:num>
  <w:num w:numId="2" w16cid:durableId="161091290">
    <w:abstractNumId w:val="11"/>
  </w:num>
  <w:num w:numId="3" w16cid:durableId="711199504">
    <w:abstractNumId w:val="19"/>
  </w:num>
  <w:num w:numId="4" w16cid:durableId="484736604">
    <w:abstractNumId w:val="7"/>
  </w:num>
  <w:num w:numId="5" w16cid:durableId="528490803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2061859906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478034266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15570133">
    <w:abstractNumId w:val="14"/>
  </w:num>
  <w:num w:numId="9" w16cid:durableId="1062564008">
    <w:abstractNumId w:val="4"/>
  </w:num>
  <w:num w:numId="10" w16cid:durableId="1144158012">
    <w:abstractNumId w:val="18"/>
  </w:num>
  <w:num w:numId="11" w16cid:durableId="529730586">
    <w:abstractNumId w:val="3"/>
  </w:num>
  <w:num w:numId="12" w16cid:durableId="850070022">
    <w:abstractNumId w:val="17"/>
  </w:num>
  <w:num w:numId="13" w16cid:durableId="1016425065">
    <w:abstractNumId w:val="16"/>
  </w:num>
  <w:num w:numId="14" w16cid:durableId="352926275">
    <w:abstractNumId w:val="6"/>
  </w:num>
  <w:num w:numId="15" w16cid:durableId="348725869">
    <w:abstractNumId w:val="13"/>
  </w:num>
  <w:num w:numId="16" w16cid:durableId="917397642">
    <w:abstractNumId w:val="15"/>
  </w:num>
  <w:num w:numId="17" w16cid:durableId="686759828">
    <w:abstractNumId w:val="5"/>
  </w:num>
  <w:num w:numId="18" w16cid:durableId="735250902">
    <w:abstractNumId w:val="1"/>
  </w:num>
  <w:num w:numId="19" w16cid:durableId="177234298">
    <w:abstractNumId w:val="0"/>
  </w:num>
  <w:num w:numId="20" w16cid:durableId="1235699577">
    <w:abstractNumId w:val="10"/>
  </w:num>
  <w:num w:numId="21" w16cid:durableId="71778647">
    <w:abstractNumId w:val="2"/>
  </w:num>
  <w:num w:numId="22" w16cid:durableId="1427269708">
    <w:abstractNumId w:val="9"/>
  </w:num>
  <w:num w:numId="23" w16cid:durableId="12136200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73EB8"/>
    <w:rsid w:val="00080478"/>
    <w:rsid w:val="000875C9"/>
    <w:rsid w:val="000E05DF"/>
    <w:rsid w:val="000E13A9"/>
    <w:rsid w:val="000F3F61"/>
    <w:rsid w:val="00115030"/>
    <w:rsid w:val="0012112D"/>
    <w:rsid w:val="001504BB"/>
    <w:rsid w:val="00161845"/>
    <w:rsid w:val="001627C2"/>
    <w:rsid w:val="00177EE3"/>
    <w:rsid w:val="00180748"/>
    <w:rsid w:val="001972AB"/>
    <w:rsid w:val="001A0624"/>
    <w:rsid w:val="001A7ACA"/>
    <w:rsid w:val="001C46FA"/>
    <w:rsid w:val="001C6291"/>
    <w:rsid w:val="001D3E79"/>
    <w:rsid w:val="001E2E8A"/>
    <w:rsid w:val="002071BA"/>
    <w:rsid w:val="00231D79"/>
    <w:rsid w:val="0026738E"/>
    <w:rsid w:val="0028569E"/>
    <w:rsid w:val="002865F8"/>
    <w:rsid w:val="00293B3E"/>
    <w:rsid w:val="00297910"/>
    <w:rsid w:val="00297D06"/>
    <w:rsid w:val="002A0E09"/>
    <w:rsid w:val="002B7AB7"/>
    <w:rsid w:val="002C16B6"/>
    <w:rsid w:val="002D23EE"/>
    <w:rsid w:val="002E5918"/>
    <w:rsid w:val="00332370"/>
    <w:rsid w:val="00332BE1"/>
    <w:rsid w:val="00340699"/>
    <w:rsid w:val="0034069C"/>
    <w:rsid w:val="00350A25"/>
    <w:rsid w:val="00356759"/>
    <w:rsid w:val="003624A2"/>
    <w:rsid w:val="003647BB"/>
    <w:rsid w:val="003735DF"/>
    <w:rsid w:val="0037656B"/>
    <w:rsid w:val="003C0B46"/>
    <w:rsid w:val="003D6FE8"/>
    <w:rsid w:val="00414092"/>
    <w:rsid w:val="0042448C"/>
    <w:rsid w:val="00424E4F"/>
    <w:rsid w:val="0043674E"/>
    <w:rsid w:val="004A06C1"/>
    <w:rsid w:val="004D4F7B"/>
    <w:rsid w:val="004E6F3C"/>
    <w:rsid w:val="004E7C52"/>
    <w:rsid w:val="004F4F58"/>
    <w:rsid w:val="004F6E52"/>
    <w:rsid w:val="004F6EE4"/>
    <w:rsid w:val="0050743B"/>
    <w:rsid w:val="00553B21"/>
    <w:rsid w:val="0058458A"/>
    <w:rsid w:val="005C659C"/>
    <w:rsid w:val="005D4F4B"/>
    <w:rsid w:val="00601777"/>
    <w:rsid w:val="00627828"/>
    <w:rsid w:val="00660A2C"/>
    <w:rsid w:val="00672585"/>
    <w:rsid w:val="006758C3"/>
    <w:rsid w:val="00695D57"/>
    <w:rsid w:val="006A542E"/>
    <w:rsid w:val="006B79D2"/>
    <w:rsid w:val="00701B64"/>
    <w:rsid w:val="00710724"/>
    <w:rsid w:val="00736163"/>
    <w:rsid w:val="00740AFF"/>
    <w:rsid w:val="007515D7"/>
    <w:rsid w:val="00751A27"/>
    <w:rsid w:val="007A570C"/>
    <w:rsid w:val="007E5E4F"/>
    <w:rsid w:val="00817B4E"/>
    <w:rsid w:val="00823CF4"/>
    <w:rsid w:val="00834C6A"/>
    <w:rsid w:val="00863BF4"/>
    <w:rsid w:val="00871502"/>
    <w:rsid w:val="00884C3F"/>
    <w:rsid w:val="008A121F"/>
    <w:rsid w:val="008A7BCF"/>
    <w:rsid w:val="008B77A4"/>
    <w:rsid w:val="008D1CFB"/>
    <w:rsid w:val="008F610E"/>
    <w:rsid w:val="009218A5"/>
    <w:rsid w:val="00932501"/>
    <w:rsid w:val="009524B6"/>
    <w:rsid w:val="00952F72"/>
    <w:rsid w:val="0095571F"/>
    <w:rsid w:val="0096195A"/>
    <w:rsid w:val="00965D7C"/>
    <w:rsid w:val="00971C2D"/>
    <w:rsid w:val="009801AD"/>
    <w:rsid w:val="009A5CBA"/>
    <w:rsid w:val="009D5AB9"/>
    <w:rsid w:val="009D6288"/>
    <w:rsid w:val="009D70CE"/>
    <w:rsid w:val="009E19E3"/>
    <w:rsid w:val="009E5169"/>
    <w:rsid w:val="00A30C83"/>
    <w:rsid w:val="00A335DE"/>
    <w:rsid w:val="00A35BEB"/>
    <w:rsid w:val="00A4367F"/>
    <w:rsid w:val="00A55E56"/>
    <w:rsid w:val="00A71960"/>
    <w:rsid w:val="00A933CB"/>
    <w:rsid w:val="00AA6EAC"/>
    <w:rsid w:val="00AB59EB"/>
    <w:rsid w:val="00AC5C8B"/>
    <w:rsid w:val="00AD5500"/>
    <w:rsid w:val="00AE7073"/>
    <w:rsid w:val="00B05830"/>
    <w:rsid w:val="00B07AD4"/>
    <w:rsid w:val="00B1266E"/>
    <w:rsid w:val="00B21BCB"/>
    <w:rsid w:val="00B25135"/>
    <w:rsid w:val="00B254E5"/>
    <w:rsid w:val="00B4560B"/>
    <w:rsid w:val="00B50506"/>
    <w:rsid w:val="00B569C0"/>
    <w:rsid w:val="00B86CAA"/>
    <w:rsid w:val="00B878E6"/>
    <w:rsid w:val="00BA259A"/>
    <w:rsid w:val="00BD50E9"/>
    <w:rsid w:val="00BF1BA9"/>
    <w:rsid w:val="00C04C2D"/>
    <w:rsid w:val="00C16371"/>
    <w:rsid w:val="00C43F44"/>
    <w:rsid w:val="00C53FDF"/>
    <w:rsid w:val="00C54604"/>
    <w:rsid w:val="00C872A5"/>
    <w:rsid w:val="00C94A06"/>
    <w:rsid w:val="00CA2AB0"/>
    <w:rsid w:val="00CB76CE"/>
    <w:rsid w:val="00CD5D87"/>
    <w:rsid w:val="00CE5C85"/>
    <w:rsid w:val="00D100BF"/>
    <w:rsid w:val="00D1617D"/>
    <w:rsid w:val="00D21CA1"/>
    <w:rsid w:val="00D26B28"/>
    <w:rsid w:val="00D4356D"/>
    <w:rsid w:val="00D43760"/>
    <w:rsid w:val="00D4547B"/>
    <w:rsid w:val="00D53B54"/>
    <w:rsid w:val="00D567BA"/>
    <w:rsid w:val="00D61AE3"/>
    <w:rsid w:val="00D71CE4"/>
    <w:rsid w:val="00D7738F"/>
    <w:rsid w:val="00D8328E"/>
    <w:rsid w:val="00D9046A"/>
    <w:rsid w:val="00D930FB"/>
    <w:rsid w:val="00DF6BE3"/>
    <w:rsid w:val="00E27596"/>
    <w:rsid w:val="00E30D68"/>
    <w:rsid w:val="00E364B6"/>
    <w:rsid w:val="00E377F2"/>
    <w:rsid w:val="00E53835"/>
    <w:rsid w:val="00E649FA"/>
    <w:rsid w:val="00E81454"/>
    <w:rsid w:val="00E8293A"/>
    <w:rsid w:val="00E83B5A"/>
    <w:rsid w:val="00E868F4"/>
    <w:rsid w:val="00E947FD"/>
    <w:rsid w:val="00E96C13"/>
    <w:rsid w:val="00EB376B"/>
    <w:rsid w:val="00EC1129"/>
    <w:rsid w:val="00EF1BA7"/>
    <w:rsid w:val="00EF471E"/>
    <w:rsid w:val="00F035A0"/>
    <w:rsid w:val="00F34DED"/>
    <w:rsid w:val="00F43A86"/>
    <w:rsid w:val="00FD6DDC"/>
    <w:rsid w:val="00FE1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572</Words>
  <Characters>3150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2024-02-28T19:30:00Z</dcterms:created>
  <dcterms:modified xsi:type="dcterms:W3CDTF">2024-02-28T19:30:00Z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