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C460AF" w14:textId="3070FD38" w:rsidR="00BD50E9" w:rsidRDefault="004F6EE4" w:rsidP="002071BA">
      <w:pPr>
        <w:pStyle w:val="Titel"/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</w:pPr>
      <w:r w:rsidRPr="00013CB5"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mc:AlternateContent>
          <mc:Choice Requires="wpg">
            <w:drawing>
              <wp:anchor distT="0" distB="0" distL="114300" distR="114300" simplePos="0" relativeHeight="251658240" behindDoc="1" locked="1" layoutInCell="1" allowOverlap="1" wp14:anchorId="1C5FC3AA" wp14:editId="3BB39F4B">
                <wp:simplePos x="0" y="0"/>
                <wp:positionH relativeFrom="page">
                  <wp:posOffset>-883920</wp:posOffset>
                </wp:positionH>
                <wp:positionV relativeFrom="page">
                  <wp:posOffset>360680</wp:posOffset>
                </wp:positionV>
                <wp:extent cx="9258300" cy="1371600"/>
                <wp:effectExtent l="180975" t="63500" r="66675" b="69850"/>
                <wp:wrapNone/>
                <wp:docPr id="1" name="Groep 20" title="Banner met foto van roerbakgerech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58300" cy="1371600"/>
                          <a:chOff x="-2160" y="360"/>
                          <a:chExt cx="14580" cy="2160"/>
                        </a:xfrm>
                      </wpg:grpSpPr>
                      <wps:wsp>
                        <wps:cNvPr id="2" name="Rechthoek 21" descr="stirfry.jpg" title="Foto van roerbakgerecht"/>
                        <wps:cNvSpPr>
                          <a:spLocks noChangeArrowheads="1"/>
                        </wps:cNvSpPr>
                        <wps:spPr bwMode="auto">
                          <a:xfrm>
                            <a:off x="6660" y="360"/>
                            <a:ext cx="5760" cy="216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1"/>
                            <a:srcRect/>
                            <a:stretch>
                              <a:fillRect/>
                            </a:stretch>
                          </a:blipFill>
                          <a:ln w="127000">
                            <a:solidFill>
                              <a:schemeClr val="accent4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" name="AutoVorm 22"/>
                        <wps:cNvSpPr>
                          <a:spLocks noChangeArrowheads="1"/>
                        </wps:cNvSpPr>
                        <wps:spPr bwMode="auto">
                          <a:xfrm>
                            <a:off x="-2160" y="360"/>
                            <a:ext cx="10417" cy="2160"/>
                          </a:xfrm>
                          <a:prstGeom prst="parallelogram">
                            <a:avLst>
                              <a:gd name="adj" fmla="val 64637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127000">
                            <a:solidFill>
                              <a:schemeClr val="accent4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CC4A5B" id="Groep 20" o:spid="_x0000_s1026" alt="Titel: Banner met foto van roerbakgerecht" style="position:absolute;margin-left:-69.6pt;margin-top:28.4pt;width:729pt;height:108pt;z-index:-251658240;mso-position-horizontal-relative:page;mso-position-vertical-relative:page" coordorigin="-2160,360" coordsize="14580,21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BwgAAAABS&#10;Z2h0bG9uZwAABLA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ABOEJJTQQMAAAAABRFAAAAAQAAAKAAAAA8AAAB4AAAcIAAABQpABgAAf/Y/+0ADEFkb2JlX0NN&#10;AAH/7gAOQWRvYmUAZIAAAAAB/9sAhAAMCAgICQgMCQkMEQsKCxEVDwwMDxUYExMVExMYEQwMDAwM&#10;DBEMDAwMDAwMDAwMDAwMDAwMDAwMDAwMDAwMDAwMAQ0LCw0ODRAODhAUDg4OFBQODg4OFBEMDAwM&#10;DBERDAwMDAwMEQwMDAwMDAwMDAwMDAwMDAwMDAwMDAwMDAwMDAz/wAARCAA8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A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">
                <v:rect id="Rechthoek 21" o:spid="_x0000_s1027" alt="stirfry.jpg" style="position:absolute;left:6660;top:360;width:576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" strokecolor="#086200 [3207]" strokeweight="10pt">
                  <v:fill r:id="rId12" o:title="stirfry" recolor="t" rotate="t" type="frame"/>
                  <v:shadow opacity="22938f" offset="0"/>
                  <v:textbox inset=",7.2pt,,7.2pt"/>
                </v:rect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AutoVorm 22" o:spid="_x0000_s1028" type="#_x0000_t7" style="position:absolute;left:-2160;top:360;width:10417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" adj="2895" fillcolor="#5aa900 [3204]" strokecolor="#086200 [3207]" strokeweight="10pt">
                  <v:shadow opacity="22938f" offset="0"/>
                  <v:textbox inset=",7.2pt,,7.2pt"/>
                </v:shape>
                <w10:wrap anchorx="page" anchory="page"/>
                <w10:anchorlock/>
              </v:group>
            </w:pict>
          </mc:Fallback>
        </mc:AlternateContent>
      </w:r>
      <w:r w:rsidR="002071BA"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>Keurslager van der Horst Maaltijden</w:t>
      </w:r>
      <w:r w:rsidR="00BD50E9"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>lijst</w:t>
      </w:r>
    </w:p>
    <w:p w14:paraId="421777C7" w14:textId="6D94D5AF" w:rsidR="00BD50E9" w:rsidRPr="00BD50E9" w:rsidRDefault="00BD50E9" w:rsidP="00BD50E9">
      <w:pPr>
        <w:pStyle w:val="Titel"/>
        <w:rPr>
          <w:rFonts w:ascii="Palatino Linotype" w:eastAsia="Palatino Linotype" w:hAnsi="Palatino Linotype" w:cs="Palatino Linotype"/>
          <w:b/>
          <w:i/>
          <w:sz w:val="30"/>
          <w:szCs w:val="30"/>
          <w:lang w:val="nl-NL" w:bidi="nl-NL"/>
        </w:rPr>
      </w:pPr>
      <w:r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 xml:space="preserve"> bezorg- afhaaldag</w:t>
      </w:r>
      <w:r w:rsidR="00CE5C85"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 xml:space="preserve"> </w:t>
      </w:r>
      <w:r w:rsidR="005C659C"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>2</w:t>
      </w:r>
      <w:r w:rsidR="00A51267"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>5</w:t>
      </w:r>
      <w:r w:rsidR="007851AB"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>/2</w:t>
      </w:r>
      <w:r w:rsidR="00A51267"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>6</w:t>
      </w:r>
      <w:r w:rsidR="005C659C"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 xml:space="preserve"> april</w:t>
      </w:r>
      <w:r w:rsidR="002071BA"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 xml:space="preserve"> </w:t>
      </w:r>
    </w:p>
    <w:p w14:paraId="4E7AFCA2" w14:textId="77777777" w:rsidR="00BD50E9" w:rsidRDefault="00BD50E9" w:rsidP="000875C9">
      <w:pPr>
        <w:rPr>
          <w:lang w:val="nl-NL" w:bidi="nl-NL"/>
        </w:rPr>
      </w:pPr>
      <w:r>
        <w:rPr>
          <w:lang w:val="nl-NL" w:bidi="nl-NL"/>
        </w:rPr>
        <w:t>Bereiding maaltijden.</w:t>
      </w:r>
    </w:p>
    <w:p w14:paraId="36A3501C" w14:textId="7DCD9926" w:rsidR="0026738E" w:rsidRDefault="000875C9" w:rsidP="000875C9">
      <w:pPr>
        <w:rPr>
          <w:lang w:val="nl-NL" w:bidi="nl-NL"/>
        </w:rPr>
      </w:pPr>
      <w:r>
        <w:rPr>
          <w:lang w:val="nl-NL" w:bidi="nl-NL"/>
        </w:rPr>
        <w:t>De maaltijden zijn 7 dagen houdbaar in uw koelkast bij 1-4 ºC</w:t>
      </w:r>
      <w:r w:rsidR="0026738E">
        <w:rPr>
          <w:lang w:val="nl-NL" w:bidi="nl-NL"/>
        </w:rPr>
        <w:t>. U kunt de maaltijden ook invriezen. Alle gerechten worden geleverd in een magnetronbestendige verpakking. Magnetron instellen op 600 Watt</w:t>
      </w:r>
      <w:r w:rsidR="00D71CE4">
        <w:rPr>
          <w:lang w:val="nl-NL" w:bidi="nl-NL"/>
        </w:rPr>
        <w:t xml:space="preserve"> 4 a 5 minuten</w:t>
      </w:r>
      <w:r w:rsidR="0026738E">
        <w:rPr>
          <w:lang w:val="nl-NL" w:bidi="nl-NL"/>
        </w:rPr>
        <w:t xml:space="preserve">. De gerechten worden koud afgeleverd. </w:t>
      </w:r>
      <w:r w:rsidR="00E30D68">
        <w:rPr>
          <w:lang w:val="nl-NL" w:bidi="nl-NL"/>
        </w:rPr>
        <w:t>Wekelijk</w:t>
      </w:r>
      <w:r w:rsidR="000E13A9">
        <w:rPr>
          <w:lang w:val="nl-NL" w:bidi="nl-NL"/>
        </w:rPr>
        <w:t>s</w:t>
      </w:r>
      <w:r w:rsidR="00E30D68">
        <w:rPr>
          <w:lang w:val="nl-NL" w:bidi="nl-NL"/>
        </w:rPr>
        <w:t xml:space="preserve"> bieden wij een ander assortiment aan. </w:t>
      </w:r>
      <w:r w:rsidR="0096195A">
        <w:rPr>
          <w:lang w:val="nl-NL" w:bidi="nl-NL"/>
        </w:rPr>
        <w:t xml:space="preserve">Graag ontvangen wij voor </w:t>
      </w:r>
      <w:r w:rsidR="0043674E">
        <w:rPr>
          <w:lang w:val="nl-NL" w:bidi="nl-NL"/>
        </w:rPr>
        <w:t>2</w:t>
      </w:r>
      <w:r w:rsidR="00A51267">
        <w:rPr>
          <w:lang w:val="nl-NL" w:bidi="nl-NL"/>
        </w:rPr>
        <w:t>2</w:t>
      </w:r>
      <w:r w:rsidR="0043674E">
        <w:rPr>
          <w:lang w:val="nl-NL" w:bidi="nl-NL"/>
        </w:rPr>
        <w:t xml:space="preserve"> april</w:t>
      </w:r>
      <w:r w:rsidR="0096195A">
        <w:rPr>
          <w:lang w:val="nl-NL" w:bidi="nl-NL"/>
        </w:rPr>
        <w:t xml:space="preserve"> uw bestelling.</w:t>
      </w:r>
    </w:p>
    <w:p w14:paraId="6A845E9E" w14:textId="77777777" w:rsidR="00E30D68" w:rsidRDefault="00E30D68" w:rsidP="000875C9">
      <w:pPr>
        <w:rPr>
          <w:lang w:val="nl-NL" w:bidi="nl-NL"/>
        </w:rPr>
      </w:pPr>
    </w:p>
    <w:p w14:paraId="7B210F89" w14:textId="3AB09DD8" w:rsidR="000875C9" w:rsidRDefault="0026738E" w:rsidP="000875C9">
      <w:pPr>
        <w:rPr>
          <w:lang w:val="nl-NL" w:bidi="nl-NL"/>
        </w:rPr>
      </w:pPr>
      <w:r>
        <w:rPr>
          <w:lang w:val="nl-NL" w:bidi="nl-NL"/>
        </w:rPr>
        <w:t xml:space="preserve">Maaltijden á 400 gram € </w:t>
      </w:r>
      <w:r w:rsidR="007851AB">
        <w:rPr>
          <w:lang w:val="nl-NL" w:bidi="nl-NL"/>
        </w:rPr>
        <w:t>6</w:t>
      </w:r>
      <w:r>
        <w:rPr>
          <w:lang w:val="nl-NL" w:bidi="nl-NL"/>
        </w:rPr>
        <w:t>,</w:t>
      </w:r>
      <w:r w:rsidR="00A51267">
        <w:rPr>
          <w:lang w:val="nl-NL" w:bidi="nl-NL"/>
        </w:rPr>
        <w:t>9</w:t>
      </w:r>
      <w:r>
        <w:rPr>
          <w:lang w:val="nl-NL" w:bidi="nl-NL"/>
        </w:rPr>
        <w:t>5</w:t>
      </w:r>
    </w:p>
    <w:p w14:paraId="39EA556C" w14:textId="4BC66CBE" w:rsidR="0026738E" w:rsidRDefault="0026738E" w:rsidP="000875C9">
      <w:pPr>
        <w:rPr>
          <w:lang w:val="nl-NL" w:bidi="nl-NL"/>
        </w:rPr>
      </w:pPr>
      <w:r>
        <w:rPr>
          <w:lang w:val="nl-NL" w:bidi="nl-NL"/>
        </w:rPr>
        <w:t xml:space="preserve">Maaltijden á 500 gram € </w:t>
      </w:r>
      <w:r w:rsidR="007851AB">
        <w:rPr>
          <w:lang w:val="nl-NL" w:bidi="nl-NL"/>
        </w:rPr>
        <w:t>7</w:t>
      </w:r>
      <w:r>
        <w:rPr>
          <w:lang w:val="nl-NL" w:bidi="nl-NL"/>
        </w:rPr>
        <w:t>,</w:t>
      </w:r>
      <w:r w:rsidR="00A51267">
        <w:rPr>
          <w:lang w:val="nl-NL" w:bidi="nl-NL"/>
        </w:rPr>
        <w:t>9</w:t>
      </w:r>
      <w:r>
        <w:rPr>
          <w:lang w:val="nl-NL" w:bidi="nl-NL"/>
        </w:rPr>
        <w:t>5</w:t>
      </w:r>
    </w:p>
    <w:p w14:paraId="1035272A" w14:textId="2C875E96" w:rsidR="0026738E" w:rsidRDefault="0026738E" w:rsidP="000875C9">
      <w:pPr>
        <w:rPr>
          <w:lang w:val="nl-NL" w:bidi="nl-NL"/>
        </w:rPr>
      </w:pPr>
      <w:r>
        <w:rPr>
          <w:lang w:val="nl-NL" w:bidi="nl-NL"/>
        </w:rPr>
        <w:t xml:space="preserve">Maaltijden á 700 gram € </w:t>
      </w:r>
      <w:r w:rsidR="007851AB">
        <w:rPr>
          <w:lang w:val="nl-NL" w:bidi="nl-NL"/>
        </w:rPr>
        <w:t>9</w:t>
      </w:r>
      <w:r>
        <w:rPr>
          <w:lang w:val="nl-NL" w:bidi="nl-NL"/>
        </w:rPr>
        <w:t>,</w:t>
      </w:r>
      <w:r w:rsidR="00A51267">
        <w:rPr>
          <w:lang w:val="nl-NL" w:bidi="nl-NL"/>
        </w:rPr>
        <w:t>9</w:t>
      </w:r>
      <w:r>
        <w:rPr>
          <w:lang w:val="nl-NL" w:bidi="nl-NL"/>
        </w:rPr>
        <w:t>5</w:t>
      </w:r>
    </w:p>
    <w:p w14:paraId="7E96849D" w14:textId="6F6A82BA" w:rsidR="00F43A86" w:rsidRDefault="00F43A86" w:rsidP="000875C9">
      <w:pPr>
        <w:rPr>
          <w:lang w:val="nl-NL" w:bidi="nl-NL"/>
        </w:rPr>
      </w:pPr>
    </w:p>
    <w:p w14:paraId="642617F9" w14:textId="23936945" w:rsidR="00F43A86" w:rsidRPr="000875C9" w:rsidRDefault="00F43A86" w:rsidP="000875C9">
      <w:pPr>
        <w:rPr>
          <w:lang w:val="nl-NL" w:bidi="nl-NL"/>
        </w:rPr>
      </w:pPr>
      <w:r>
        <w:rPr>
          <w:lang w:val="nl-NL" w:bidi="nl-NL"/>
        </w:rPr>
        <w:t xml:space="preserve">Voor het bezorgen van maaltijden rekenen wij € </w:t>
      </w:r>
      <w:r w:rsidR="00CE5C85">
        <w:rPr>
          <w:lang w:val="nl-NL" w:bidi="nl-NL"/>
        </w:rPr>
        <w:t>3</w:t>
      </w:r>
      <w:r w:rsidR="00EF1BA7">
        <w:rPr>
          <w:lang w:val="nl-NL" w:bidi="nl-NL"/>
        </w:rPr>
        <w:t>,</w:t>
      </w:r>
      <w:r w:rsidR="00A51267">
        <w:rPr>
          <w:lang w:val="nl-NL" w:bidi="nl-NL"/>
        </w:rPr>
        <w:t>50</w:t>
      </w:r>
      <w:r>
        <w:rPr>
          <w:lang w:val="nl-NL" w:bidi="nl-NL"/>
        </w:rPr>
        <w:t xml:space="preserve"> bezorgkosten.</w:t>
      </w:r>
    </w:p>
    <w:p w14:paraId="5267DE26" w14:textId="77777777" w:rsidR="0043674E" w:rsidRPr="00013CB5" w:rsidRDefault="0043674E" w:rsidP="0043674E">
      <w:pPr>
        <w:pStyle w:val="Kop1"/>
        <w:rPr>
          <w:lang w:val="nl-NL"/>
        </w:rPr>
      </w:pPr>
      <w:r>
        <w:rPr>
          <w:lang w:val="nl-NL" w:bidi="nl-NL"/>
        </w:rPr>
        <w:t>Keuze maaltijden</w:t>
      </w:r>
      <w:r>
        <w:rPr>
          <w:lang w:val="nl-NL" w:bidi="nl-NL"/>
        </w:rPr>
        <w:tab/>
      </w:r>
      <w:r>
        <w:rPr>
          <w:lang w:val="nl-NL" w:bidi="nl-NL"/>
        </w:rPr>
        <w:tab/>
      </w:r>
      <w:r>
        <w:rPr>
          <w:lang w:val="nl-NL" w:bidi="nl-NL"/>
        </w:rPr>
        <w:tab/>
      </w:r>
      <w:r>
        <w:rPr>
          <w:lang w:val="nl-NL" w:bidi="nl-NL"/>
        </w:rPr>
        <w:tab/>
      </w:r>
      <w:r>
        <w:rPr>
          <w:lang w:val="nl-NL" w:bidi="nl-NL"/>
        </w:rPr>
        <w:tab/>
      </w:r>
      <w:r w:rsidRPr="001C6291">
        <w:rPr>
          <w:sz w:val="26"/>
          <w:szCs w:val="26"/>
          <w:lang w:val="nl-NL" w:bidi="nl-NL"/>
        </w:rPr>
        <w:t xml:space="preserve"> </w:t>
      </w:r>
      <w:r>
        <w:rPr>
          <w:sz w:val="26"/>
          <w:szCs w:val="26"/>
          <w:lang w:val="nl-NL" w:bidi="nl-NL"/>
        </w:rPr>
        <w:t xml:space="preserve">   </w:t>
      </w:r>
      <w:r w:rsidRPr="001C6291">
        <w:rPr>
          <w:sz w:val="26"/>
          <w:szCs w:val="26"/>
          <w:lang w:val="nl-NL" w:bidi="nl-NL"/>
        </w:rPr>
        <w:t xml:space="preserve">   gewicht</w:t>
      </w:r>
      <w:r w:rsidRPr="001C6291">
        <w:rPr>
          <w:sz w:val="26"/>
          <w:szCs w:val="26"/>
          <w:lang w:val="nl-NL" w:bidi="nl-NL"/>
        </w:rPr>
        <w:tab/>
      </w:r>
      <w:r>
        <w:rPr>
          <w:sz w:val="26"/>
          <w:szCs w:val="26"/>
          <w:lang w:val="nl-NL" w:bidi="nl-NL"/>
        </w:rPr>
        <w:t xml:space="preserve"> in gram:</w:t>
      </w:r>
      <w:r w:rsidRPr="001C6291">
        <w:rPr>
          <w:sz w:val="26"/>
          <w:szCs w:val="26"/>
          <w:lang w:val="nl-NL" w:bidi="nl-NL"/>
        </w:rPr>
        <w:t xml:space="preserve"> 400</w:t>
      </w:r>
      <w:r>
        <w:rPr>
          <w:sz w:val="26"/>
          <w:szCs w:val="26"/>
          <w:lang w:val="nl-NL" w:bidi="nl-NL"/>
        </w:rPr>
        <w:t xml:space="preserve"> </w:t>
      </w:r>
      <w:r w:rsidRPr="001C6291">
        <w:rPr>
          <w:sz w:val="26"/>
          <w:szCs w:val="26"/>
          <w:lang w:val="nl-NL" w:bidi="nl-NL"/>
        </w:rPr>
        <w:t xml:space="preserve"> l </w:t>
      </w:r>
      <w:r>
        <w:rPr>
          <w:sz w:val="26"/>
          <w:szCs w:val="26"/>
          <w:lang w:val="nl-NL" w:bidi="nl-NL"/>
        </w:rPr>
        <w:t xml:space="preserve"> </w:t>
      </w:r>
      <w:r w:rsidRPr="001C6291">
        <w:rPr>
          <w:sz w:val="26"/>
          <w:szCs w:val="26"/>
          <w:lang w:val="nl-NL" w:bidi="nl-NL"/>
        </w:rPr>
        <w:t>500</w:t>
      </w:r>
      <w:r>
        <w:rPr>
          <w:sz w:val="26"/>
          <w:szCs w:val="26"/>
          <w:lang w:val="nl-NL" w:bidi="nl-NL"/>
        </w:rPr>
        <w:t xml:space="preserve">  </w:t>
      </w:r>
      <w:r w:rsidRPr="001C6291">
        <w:rPr>
          <w:sz w:val="26"/>
          <w:szCs w:val="26"/>
          <w:lang w:val="nl-NL" w:bidi="nl-NL"/>
        </w:rPr>
        <w:t xml:space="preserve"> l 700</w:t>
      </w:r>
    </w:p>
    <w:p w14:paraId="75C23B75" w14:textId="3D646253" w:rsidR="0043674E" w:rsidRPr="0026738E" w:rsidRDefault="0043674E" w:rsidP="0043674E">
      <w:pPr>
        <w:pStyle w:val="inspringingselectievakje"/>
        <w:rPr>
          <w:rFonts w:ascii="MS Gothic" w:eastAsia="MS Gothic" w:hAnsi="MS Gothic" w:cs="MS Gothic"/>
          <w:u w:val="single"/>
          <w:lang w:val="nl-NL" w:bidi="nl-NL"/>
        </w:rPr>
      </w:pPr>
      <w:r w:rsidRPr="0026738E">
        <w:rPr>
          <w:u w:val="single"/>
          <w:lang w:val="nl-NL" w:bidi="nl-NL"/>
        </w:rPr>
        <w:t>1.</w:t>
      </w:r>
      <w:r>
        <w:rPr>
          <w:u w:val="single"/>
          <w:lang w:val="nl-NL" w:bidi="nl-NL"/>
        </w:rPr>
        <w:t xml:space="preserve"> Lekkerbekje met vissausje, broccolimix en aardappelgratin </w:t>
      </w:r>
      <w:r>
        <w:rPr>
          <w:u w:val="single"/>
          <w:lang w:val="nl-NL" w:bidi="nl-NL"/>
        </w:rPr>
        <w:tab/>
        <w:t xml:space="preserve">          </w:t>
      </w:r>
      <w:sdt>
        <w:sdtPr>
          <w:rPr>
            <w:u w:val="single"/>
            <w:lang w:val="nl-NL"/>
          </w:rPr>
          <w:id w:val="145808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u w:val="single"/>
              <w:lang w:val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6494906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-18889502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 w:bidi="nl-NL"/>
        </w:rPr>
        <w:t xml:space="preserve"> </w:t>
      </w:r>
    </w:p>
    <w:p w14:paraId="376FE7AC" w14:textId="77777777" w:rsidR="0043674E" w:rsidRPr="0026738E" w:rsidRDefault="0043674E" w:rsidP="0043674E">
      <w:pPr>
        <w:pStyle w:val="inspringingselectievakje"/>
        <w:rPr>
          <w:u w:val="single"/>
          <w:lang w:val="nl-NL" w:bidi="nl-NL"/>
        </w:rPr>
      </w:pPr>
      <w:r w:rsidRPr="0026738E">
        <w:rPr>
          <w:u w:val="single"/>
          <w:lang w:val="nl-NL" w:bidi="nl-NL"/>
        </w:rPr>
        <w:t>2</w:t>
      </w:r>
      <w:r>
        <w:rPr>
          <w:u w:val="single"/>
          <w:lang w:val="nl-NL" w:bidi="nl-NL"/>
        </w:rPr>
        <w:t>. Kiprollade in jus, worteltjes/ erwtjes en aardappelen</w:t>
      </w:r>
      <w:r>
        <w:rPr>
          <w:u w:val="single"/>
          <w:lang w:val="nl-NL" w:bidi="nl-NL"/>
        </w:rPr>
        <w:tab/>
      </w:r>
      <w:r>
        <w:rPr>
          <w:u w:val="single"/>
          <w:lang w:val="nl-NL" w:bidi="nl-NL"/>
        </w:rPr>
        <w:tab/>
        <w:t xml:space="preserve">    </w:t>
      </w:r>
      <w:r>
        <w:rPr>
          <w:u w:val="single"/>
          <w:lang w:val="nl-NL" w:bidi="nl-NL"/>
        </w:rPr>
        <w:tab/>
        <w:t xml:space="preserve">      </w:t>
      </w:r>
      <w:r w:rsidRPr="0026738E">
        <w:rPr>
          <w:u w:val="single"/>
          <w:lang w:val="nl-NL" w:bidi="nl-NL"/>
        </w:rPr>
        <w:t xml:space="preserve">    </w:t>
      </w:r>
      <w:sdt>
        <w:sdtPr>
          <w:rPr>
            <w:u w:val="single"/>
            <w:lang w:val="nl-NL"/>
          </w:rPr>
          <w:id w:val="15653730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-17079430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-1815904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5B17882D" w14:textId="77777777" w:rsidR="0043674E" w:rsidRPr="0026738E" w:rsidRDefault="0043674E" w:rsidP="0043674E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 w:bidi="nl-NL"/>
        </w:rPr>
        <w:t>3</w:t>
      </w:r>
      <w:r>
        <w:rPr>
          <w:u w:val="single"/>
          <w:lang w:val="nl-NL" w:bidi="nl-NL"/>
        </w:rPr>
        <w:t xml:space="preserve">. Sukade lapje in jus, bloemkool met groentesausje en aardappelen          </w:t>
      </w:r>
      <w:sdt>
        <w:sdtPr>
          <w:rPr>
            <w:u w:val="single"/>
            <w:lang w:val="nl-NL"/>
          </w:rPr>
          <w:id w:val="13793608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5753251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5660015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30D00642" w14:textId="77777777" w:rsidR="0043674E" w:rsidRPr="0026738E" w:rsidRDefault="0043674E" w:rsidP="0043674E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>4.</w:t>
      </w:r>
      <w:r>
        <w:rPr>
          <w:u w:val="single"/>
          <w:lang w:val="nl-NL"/>
        </w:rPr>
        <w:t xml:space="preserve"> Eerbeeks stoofpotje</w:t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  <w:t xml:space="preserve">         </w:t>
      </w:r>
      <w:r>
        <w:rPr>
          <w:u w:val="single"/>
          <w:lang w:val="nl-NL"/>
        </w:rPr>
        <w:tab/>
        <w:t xml:space="preserve">          </w:t>
      </w:r>
      <w:sdt>
        <w:sdtPr>
          <w:rPr>
            <w:u w:val="single"/>
            <w:lang w:val="nl-NL"/>
          </w:rPr>
          <w:id w:val="3483781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</w:t>
      </w:r>
      <w:r>
        <w:rPr>
          <w:u w:val="single"/>
          <w:lang w:val="nl-NL"/>
        </w:rPr>
        <w:t xml:space="preserve">      </w:t>
      </w:r>
      <w:r w:rsidRPr="0026738E">
        <w:rPr>
          <w:u w:val="single"/>
          <w:lang w:val="nl-NL"/>
        </w:rPr>
        <w:t xml:space="preserve"> </w:t>
      </w:r>
      <w:sdt>
        <w:sdtPr>
          <w:rPr>
            <w:u w:val="single"/>
            <w:lang w:val="nl-NL"/>
          </w:rPr>
          <w:id w:val="1275903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u w:val="single"/>
              <w:lang w:val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</w:t>
      </w:r>
      <w:r>
        <w:rPr>
          <w:u w:val="single"/>
          <w:lang w:val="nl-NL"/>
        </w:rPr>
        <w:t xml:space="preserve">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17372014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378CD8A3" w14:textId="77777777" w:rsidR="0043674E" w:rsidRPr="0026738E" w:rsidRDefault="0043674E" w:rsidP="0043674E">
      <w:pPr>
        <w:pStyle w:val="inspringingselectievakje"/>
        <w:ind w:left="720" w:hanging="720"/>
        <w:rPr>
          <w:u w:val="single"/>
          <w:lang w:val="nl-NL" w:bidi="nl-NL"/>
        </w:rPr>
      </w:pPr>
      <w:r>
        <w:rPr>
          <w:u w:val="single"/>
          <w:lang w:val="nl-NL"/>
        </w:rPr>
        <w:t>5.</w:t>
      </w:r>
      <w:r>
        <w:rPr>
          <w:u w:val="single"/>
          <w:lang w:val="nl-NL" w:bidi="nl-NL"/>
        </w:rPr>
        <w:t xml:space="preserve"> Kip piri </w:t>
      </w:r>
      <w:proofErr w:type="spellStart"/>
      <w:r>
        <w:rPr>
          <w:u w:val="single"/>
          <w:lang w:val="nl-NL" w:bidi="nl-NL"/>
        </w:rPr>
        <w:t>piri</w:t>
      </w:r>
      <w:proofErr w:type="spellEnd"/>
      <w:r>
        <w:rPr>
          <w:u w:val="single"/>
          <w:lang w:val="nl-NL" w:bidi="nl-NL"/>
        </w:rPr>
        <w:t xml:space="preserve"> met groente en witte rijst</w:t>
      </w:r>
      <w:r>
        <w:rPr>
          <w:u w:val="single"/>
          <w:lang w:val="nl-NL" w:bidi="nl-NL"/>
        </w:rPr>
        <w:tab/>
      </w:r>
      <w:r>
        <w:rPr>
          <w:u w:val="single"/>
          <w:lang w:val="nl-NL" w:bidi="nl-NL"/>
        </w:rPr>
        <w:tab/>
      </w:r>
      <w:r>
        <w:rPr>
          <w:u w:val="single"/>
          <w:lang w:val="nl-NL" w:bidi="nl-NL"/>
        </w:rPr>
        <w:tab/>
      </w:r>
      <w:r>
        <w:rPr>
          <w:u w:val="single"/>
          <w:lang w:val="nl-NL" w:bidi="nl-NL"/>
        </w:rPr>
        <w:tab/>
      </w:r>
      <w:r>
        <w:rPr>
          <w:u w:val="single"/>
          <w:lang w:val="nl-NL" w:bidi="nl-NL"/>
        </w:rPr>
        <w:tab/>
        <w:t xml:space="preserve">   </w:t>
      </w:r>
      <w:r w:rsidRPr="0026738E">
        <w:rPr>
          <w:u w:val="single"/>
          <w:lang w:val="nl-NL" w:bidi="nl-NL"/>
        </w:rPr>
        <w:t xml:space="preserve">       </w:t>
      </w:r>
      <w:sdt>
        <w:sdtPr>
          <w:rPr>
            <w:u w:val="single"/>
            <w:lang w:val="nl-NL"/>
          </w:rPr>
          <w:id w:val="-16527447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u w:val="single"/>
              <w:lang w:val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</w:t>
      </w:r>
      <w:r>
        <w:rPr>
          <w:u w:val="single"/>
          <w:lang w:val="nl-NL"/>
        </w:rPr>
        <w:t xml:space="preserve">   </w:t>
      </w:r>
      <w:r w:rsidRPr="0026738E">
        <w:rPr>
          <w:u w:val="single"/>
          <w:lang w:val="nl-NL"/>
        </w:rPr>
        <w:t xml:space="preserve">  </w:t>
      </w:r>
      <w:sdt>
        <w:sdtPr>
          <w:rPr>
            <w:u w:val="single"/>
            <w:lang w:val="nl-NL"/>
          </w:rPr>
          <w:id w:val="-19099204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-18530154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315FA3B5" w14:textId="77777777" w:rsidR="0043674E" w:rsidRPr="0026738E" w:rsidRDefault="0043674E" w:rsidP="0043674E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>6.</w:t>
      </w:r>
      <w:r>
        <w:rPr>
          <w:u w:val="single"/>
          <w:lang w:val="nl-NL"/>
        </w:rPr>
        <w:t xml:space="preserve"> Speklapje in jus en zuurkoolstamppot</w:t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  <w:t xml:space="preserve">          </w:t>
      </w:r>
      <w:sdt>
        <w:sdtPr>
          <w:rPr>
            <w:u w:val="single"/>
            <w:lang w:val="nl-NL"/>
          </w:rPr>
          <w:id w:val="-3049411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17050621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8796694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3D181CF6" w14:textId="63C8E5B3" w:rsidR="0043674E" w:rsidRPr="0026738E" w:rsidRDefault="0043674E" w:rsidP="0043674E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>7.</w:t>
      </w:r>
      <w:r>
        <w:rPr>
          <w:u w:val="single"/>
          <w:lang w:val="nl-NL"/>
        </w:rPr>
        <w:t xml:space="preserve"> Gehaktbal met jus, rodekool en aardappelen</w:t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  <w:t xml:space="preserve">                      </w:t>
      </w:r>
      <w:sdt>
        <w:sdtPr>
          <w:rPr>
            <w:u w:val="single"/>
            <w:lang w:val="nl-NL"/>
          </w:rPr>
          <w:id w:val="-16643099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10945114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-17030053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611BEAC6" w14:textId="77777777" w:rsidR="0043674E" w:rsidRPr="0026738E" w:rsidRDefault="0043674E" w:rsidP="0043674E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>8</w:t>
      </w:r>
      <w:r>
        <w:rPr>
          <w:u w:val="single"/>
          <w:lang w:val="nl-NL"/>
        </w:rPr>
        <w:t>. Pannenkoek met spek</w:t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  <w:t xml:space="preserve">     </w:t>
      </w:r>
      <w:r>
        <w:rPr>
          <w:u w:val="single"/>
          <w:lang w:val="nl-NL" w:bidi="nl-NL"/>
        </w:rPr>
        <w:t xml:space="preserve">  </w:t>
      </w:r>
      <w:r w:rsidRPr="0026738E">
        <w:rPr>
          <w:u w:val="single"/>
          <w:lang w:val="nl-NL" w:bidi="nl-NL"/>
        </w:rPr>
        <w:t xml:space="preserve">   </w:t>
      </w:r>
      <w:sdt>
        <w:sdtPr>
          <w:rPr>
            <w:u w:val="single"/>
            <w:lang w:val="nl-NL"/>
          </w:rPr>
          <w:id w:val="-19476905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-18235719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-6577612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070A8CDE" w14:textId="7D62D357" w:rsidR="0043674E" w:rsidRPr="0026738E" w:rsidRDefault="0043674E" w:rsidP="0043674E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>9.</w:t>
      </w:r>
      <w:r>
        <w:rPr>
          <w:u w:val="single"/>
          <w:lang w:val="nl-NL"/>
        </w:rPr>
        <w:t xml:space="preserve"> Jachtschotel met snijboontjes en aardappelpuree</w:t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  <w:t xml:space="preserve">          </w:t>
      </w:r>
      <w:sdt>
        <w:sdtPr>
          <w:rPr>
            <w:u w:val="single"/>
            <w:lang w:val="nl-NL"/>
          </w:rPr>
          <w:id w:val="-9776086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-7256026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19211374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3ACAD972" w14:textId="44886064" w:rsidR="0043674E" w:rsidRPr="0026738E" w:rsidRDefault="0043674E" w:rsidP="0043674E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>10.</w:t>
      </w:r>
      <w:r>
        <w:rPr>
          <w:u w:val="single"/>
          <w:lang w:val="nl-NL"/>
        </w:rPr>
        <w:t xml:space="preserve"> Lasagne</w:t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  <w:t xml:space="preserve"> </w:t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  <w:t xml:space="preserve">          </w:t>
      </w:r>
      <w:sdt>
        <w:sdtPr>
          <w:rPr>
            <w:u w:val="single"/>
            <w:lang w:val="nl-NL"/>
          </w:rPr>
          <w:id w:val="-10823664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u w:val="single"/>
              <w:lang w:val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-12704613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8185450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1304B81E" w14:textId="77777777" w:rsidR="0043674E" w:rsidRPr="0026738E" w:rsidRDefault="0043674E" w:rsidP="0043674E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>1</w:t>
      </w:r>
      <w:r>
        <w:rPr>
          <w:u w:val="single"/>
          <w:lang w:val="nl-NL"/>
        </w:rPr>
        <w:t>1. Babi pangang met nasi / bami / rijst ( omcirkel uw keuze)</w:t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  <w:t xml:space="preserve">          </w:t>
      </w:r>
      <w:sdt>
        <w:sdtPr>
          <w:rPr>
            <w:u w:val="single"/>
            <w:lang w:val="nl-NL"/>
          </w:rPr>
          <w:id w:val="-20882147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u w:val="single"/>
              <w:lang w:val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-10721936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-14052930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3718183D" w14:textId="77777777" w:rsidR="0043674E" w:rsidRPr="0026738E" w:rsidRDefault="0043674E" w:rsidP="0043674E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>12.</w:t>
      </w:r>
      <w:r>
        <w:rPr>
          <w:u w:val="single"/>
          <w:lang w:val="nl-NL"/>
        </w:rPr>
        <w:t xml:space="preserve"> Kipsaté met satésaus met  nasi / bami / rijst ( omcirkel uw keuze)           </w:t>
      </w:r>
      <w:sdt>
        <w:sdtPr>
          <w:rPr>
            <w:u w:val="single"/>
            <w:lang w:val="nl-NL"/>
          </w:rPr>
          <w:id w:val="-2067264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20892619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-14453048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32669E9F" w14:textId="77777777" w:rsidR="0043674E" w:rsidRPr="0026738E" w:rsidRDefault="0043674E" w:rsidP="0043674E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>13</w:t>
      </w:r>
      <w:r>
        <w:rPr>
          <w:u w:val="single"/>
          <w:lang w:val="nl-NL"/>
        </w:rPr>
        <w:t>. Broccolischotel</w:t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 w:bidi="nl-NL"/>
        </w:rPr>
        <w:t xml:space="preserve">       </w:t>
      </w:r>
      <w:r>
        <w:rPr>
          <w:u w:val="single"/>
          <w:lang w:val="nl-NL" w:bidi="nl-NL"/>
        </w:rPr>
        <w:t xml:space="preserve"> </w:t>
      </w:r>
      <w:r w:rsidRPr="0026738E">
        <w:rPr>
          <w:u w:val="single"/>
          <w:lang w:val="nl-NL" w:bidi="nl-NL"/>
        </w:rPr>
        <w:t xml:space="preserve">  </w:t>
      </w:r>
      <w:sdt>
        <w:sdtPr>
          <w:rPr>
            <w:u w:val="single"/>
            <w:lang w:val="nl-NL"/>
          </w:rPr>
          <w:id w:val="-18904824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690024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12345856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25E01806" w14:textId="1E87A9E7" w:rsidR="0043674E" w:rsidRPr="0026738E" w:rsidRDefault="0043674E" w:rsidP="0043674E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>14.</w:t>
      </w:r>
      <w:r>
        <w:rPr>
          <w:u w:val="single"/>
          <w:lang w:val="nl-NL"/>
        </w:rPr>
        <w:t xml:space="preserve"> </w:t>
      </w:r>
      <w:proofErr w:type="spellStart"/>
      <w:r>
        <w:rPr>
          <w:u w:val="single"/>
          <w:lang w:val="nl-NL"/>
        </w:rPr>
        <w:t>Pulled</w:t>
      </w:r>
      <w:proofErr w:type="spellEnd"/>
      <w:r>
        <w:rPr>
          <w:u w:val="single"/>
          <w:lang w:val="nl-NL"/>
        </w:rPr>
        <w:t xml:space="preserve"> </w:t>
      </w:r>
      <w:proofErr w:type="spellStart"/>
      <w:r>
        <w:rPr>
          <w:u w:val="single"/>
          <w:lang w:val="nl-NL"/>
        </w:rPr>
        <w:t>porc</w:t>
      </w:r>
      <w:proofErr w:type="spellEnd"/>
      <w:r>
        <w:rPr>
          <w:u w:val="single"/>
          <w:lang w:val="nl-NL"/>
        </w:rPr>
        <w:t xml:space="preserve"> schotel</w:t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  <w:t xml:space="preserve">    </w:t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  <w:t xml:space="preserve"> </w:t>
      </w:r>
      <w:r w:rsidRPr="0026738E">
        <w:rPr>
          <w:u w:val="single"/>
          <w:lang w:val="nl-NL" w:bidi="nl-NL"/>
        </w:rPr>
        <w:t xml:space="preserve">         </w:t>
      </w:r>
      <w:sdt>
        <w:sdtPr>
          <w:rPr>
            <w:u w:val="single"/>
            <w:lang w:val="nl-NL"/>
          </w:rPr>
          <w:id w:val="17146138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u w:val="single"/>
              <w:lang w:val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</w:t>
      </w:r>
      <w:r>
        <w:rPr>
          <w:u w:val="single"/>
          <w:lang w:val="nl-NL"/>
        </w:rPr>
        <w:t xml:space="preserve"> </w:t>
      </w:r>
      <w:r w:rsidRPr="0026738E">
        <w:rPr>
          <w:u w:val="single"/>
          <w:lang w:val="nl-NL"/>
        </w:rPr>
        <w:t xml:space="preserve">     </w:t>
      </w:r>
      <w:sdt>
        <w:sdtPr>
          <w:rPr>
            <w:u w:val="single"/>
            <w:lang w:val="nl-NL"/>
          </w:rPr>
          <w:id w:val="-18608111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-1938451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5FAE6886" w14:textId="4F4DC501" w:rsidR="00863BF4" w:rsidRPr="00A51267" w:rsidRDefault="00A51267" w:rsidP="00A51267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>14.</w:t>
      </w:r>
      <w:r>
        <w:rPr>
          <w:u w:val="single"/>
          <w:lang w:val="nl-NL"/>
        </w:rPr>
        <w:t xml:space="preserve"> </w:t>
      </w:r>
      <w:r>
        <w:rPr>
          <w:u w:val="single"/>
          <w:lang w:val="nl-NL"/>
        </w:rPr>
        <w:t>Visburger met groente gratin</w:t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  <w:t xml:space="preserve">    </w:t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  <w:t xml:space="preserve"> </w:t>
      </w:r>
      <w:r w:rsidRPr="0026738E">
        <w:rPr>
          <w:u w:val="single"/>
          <w:lang w:val="nl-NL" w:bidi="nl-NL"/>
        </w:rPr>
        <w:t xml:space="preserve">         </w:t>
      </w:r>
      <w:sdt>
        <w:sdtPr>
          <w:rPr>
            <w:u w:val="single"/>
            <w:lang w:val="nl-NL"/>
          </w:rPr>
          <w:id w:val="4744267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u w:val="single"/>
              <w:lang w:val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</w:t>
      </w:r>
      <w:r>
        <w:rPr>
          <w:u w:val="single"/>
          <w:lang w:val="nl-NL"/>
        </w:rPr>
        <w:t xml:space="preserve"> </w:t>
      </w:r>
      <w:r w:rsidRPr="0026738E">
        <w:rPr>
          <w:u w:val="single"/>
          <w:lang w:val="nl-NL"/>
        </w:rPr>
        <w:t xml:space="preserve">     </w:t>
      </w:r>
      <w:sdt>
        <w:sdtPr>
          <w:rPr>
            <w:u w:val="single"/>
            <w:lang w:val="nl-NL"/>
          </w:rPr>
          <w:id w:val="-12121858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1346160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5C2F46F7" w14:textId="068D86B9" w:rsidR="0034069C" w:rsidRPr="00013CB5" w:rsidRDefault="00AD5500" w:rsidP="0050743B">
      <w:pPr>
        <w:pStyle w:val="Kop1"/>
        <w:rPr>
          <w:lang w:val="nl-NL"/>
        </w:rPr>
      </w:pPr>
      <w:r>
        <w:rPr>
          <w:lang w:val="nl-NL" w:bidi="nl-NL"/>
        </w:rPr>
        <w:t>Soepen</w:t>
      </w:r>
      <w:r w:rsidR="000875C9">
        <w:rPr>
          <w:lang w:val="nl-NL" w:bidi="nl-NL"/>
        </w:rPr>
        <w:t xml:space="preserve"> </w:t>
      </w:r>
      <w:r w:rsidR="00297D06">
        <w:rPr>
          <w:lang w:val="nl-NL" w:bidi="nl-NL"/>
        </w:rPr>
        <w:t xml:space="preserve">vanaf </w:t>
      </w:r>
      <w:r w:rsidR="0026738E">
        <w:rPr>
          <w:lang w:val="nl-NL" w:bidi="nl-NL"/>
        </w:rPr>
        <w:t>á</w:t>
      </w:r>
      <w:r w:rsidR="000875C9">
        <w:rPr>
          <w:lang w:val="nl-NL" w:bidi="nl-NL"/>
        </w:rPr>
        <w:t xml:space="preserve"> € 2,</w:t>
      </w:r>
      <w:r w:rsidR="00A51267">
        <w:rPr>
          <w:lang w:val="nl-NL" w:bidi="nl-NL"/>
        </w:rPr>
        <w:t>7</w:t>
      </w:r>
      <w:r w:rsidR="007851AB">
        <w:rPr>
          <w:lang w:val="nl-NL" w:bidi="nl-NL"/>
        </w:rPr>
        <w:t>5</w:t>
      </w:r>
    </w:p>
    <w:p w14:paraId="1CC246B4" w14:textId="298DFD14" w:rsidR="004D4F7B" w:rsidRPr="00013CB5" w:rsidRDefault="004D4F7B" w:rsidP="0050743B">
      <w:pPr>
        <w:pStyle w:val="Kop1"/>
        <w:rPr>
          <w:lang w:val="nl-NL"/>
        </w:rPr>
        <w:sectPr w:rsidR="004D4F7B" w:rsidRPr="00013CB5" w:rsidSect="00DB4C6D">
          <w:type w:val="continuous"/>
          <w:pgSz w:w="11906" w:h="16838" w:code="9"/>
          <w:pgMar w:top="629" w:right="720" w:bottom="720" w:left="720" w:header="567" w:footer="706" w:gutter="0"/>
          <w:cols w:space="708"/>
          <w:titlePg/>
          <w:docGrid w:linePitch="360"/>
        </w:sectPr>
      </w:pPr>
    </w:p>
    <w:p w14:paraId="641F1A1D" w14:textId="3005CB0A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-7401753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D5500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0875C9">
        <w:rPr>
          <w:lang w:val="nl-NL" w:bidi="nl-NL"/>
        </w:rPr>
        <w:t>Tomatensoep</w:t>
      </w:r>
    </w:p>
    <w:p w14:paraId="1839C99E" w14:textId="0ACA7E9D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18825947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23EE"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0875C9">
        <w:rPr>
          <w:lang w:val="nl-NL" w:bidi="nl-NL"/>
        </w:rPr>
        <w:t>Groentesoep</w:t>
      </w:r>
    </w:p>
    <w:p w14:paraId="7BF86845" w14:textId="4570932A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16629773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23EE"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0875C9">
        <w:rPr>
          <w:lang w:val="nl-NL" w:bidi="nl-NL"/>
        </w:rPr>
        <w:t>Kippensoep</w:t>
      </w:r>
    </w:p>
    <w:p w14:paraId="03C50FEA" w14:textId="0CAAB9E8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4122070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23EE"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0875C9">
        <w:rPr>
          <w:lang w:val="nl-NL" w:bidi="nl-NL"/>
        </w:rPr>
        <w:t>Vermicellisoep</w:t>
      </w:r>
    </w:p>
    <w:p w14:paraId="3A002667" w14:textId="177BD19B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-1499878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43F44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0875C9">
        <w:rPr>
          <w:lang w:val="nl-NL" w:bidi="nl-NL"/>
        </w:rPr>
        <w:t>Bospaddenstoelensoep</w:t>
      </w:r>
    </w:p>
    <w:p w14:paraId="32CDFF35" w14:textId="043B75E2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-1993241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23EE"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A35BEB">
        <w:rPr>
          <w:lang w:val="nl-NL" w:bidi="nl-NL"/>
        </w:rPr>
        <w:t>Goulash soep</w:t>
      </w:r>
    </w:p>
    <w:p w14:paraId="23C45A2A" w14:textId="4FF4C4F4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6682259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23EE"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96195A">
        <w:rPr>
          <w:lang w:val="nl-NL" w:bidi="nl-NL"/>
        </w:rPr>
        <w:t>Lente ui soep</w:t>
      </w:r>
    </w:p>
    <w:p w14:paraId="3EC3C2CB" w14:textId="523C62A0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13121374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23EE"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0875C9">
        <w:rPr>
          <w:lang w:val="nl-NL" w:bidi="nl-NL"/>
        </w:rPr>
        <w:t>Ossenstaartsoep</w:t>
      </w:r>
    </w:p>
    <w:p w14:paraId="7714AECC" w14:textId="69CC1E28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14545935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23EE"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="0096195A">
        <w:rPr>
          <w:lang w:val="nl-NL" w:bidi="nl-NL"/>
        </w:rPr>
        <w:t xml:space="preserve"> Kerrie </w:t>
      </w:r>
      <w:r w:rsidR="000875C9">
        <w:rPr>
          <w:lang w:val="nl-NL" w:bidi="nl-NL"/>
        </w:rPr>
        <w:t>soep</w:t>
      </w:r>
    </w:p>
    <w:p w14:paraId="6F82CC21" w14:textId="07294255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-19475337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23EE"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96195A">
        <w:rPr>
          <w:lang w:val="nl-NL" w:bidi="nl-NL"/>
        </w:rPr>
        <w:t>Asperge soep</w:t>
      </w:r>
    </w:p>
    <w:p w14:paraId="7C3D09AD" w14:textId="4F141E2C" w:rsidR="004D4F7B" w:rsidRPr="00013CB5" w:rsidRDefault="004D4F7B" w:rsidP="000875C9">
      <w:pPr>
        <w:pStyle w:val="inspringingselectievakje"/>
        <w:rPr>
          <w:lang w:val="nl-NL"/>
        </w:rPr>
        <w:sectPr w:rsidR="004D4F7B" w:rsidRPr="00013CB5" w:rsidSect="00DB4C6D">
          <w:type w:val="continuous"/>
          <w:pgSz w:w="11906" w:h="16838" w:code="9"/>
          <w:pgMar w:top="936" w:right="720" w:bottom="720" w:left="720" w:header="706" w:footer="706" w:gutter="0"/>
          <w:cols w:num="2" w:space="720"/>
          <w:titlePg/>
          <w:docGrid w:linePitch="360"/>
        </w:sectPr>
      </w:pPr>
    </w:p>
    <w:p w14:paraId="143A29A8" w14:textId="4C5B11D4" w:rsidR="0096195A" w:rsidRDefault="00000000" w:rsidP="0096195A">
      <w:pPr>
        <w:rPr>
          <w:lang w:val="nl-NL"/>
        </w:rPr>
      </w:pPr>
      <w:sdt>
        <w:sdtPr>
          <w:rPr>
            <w:lang w:val="nl-NL"/>
          </w:rPr>
          <w:id w:val="8920153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7656B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37656B">
        <w:rPr>
          <w:lang w:val="nl-NL"/>
        </w:rPr>
        <w:t xml:space="preserve">  Erwtensoep</w:t>
      </w:r>
      <w:r w:rsidR="00297D06">
        <w:rPr>
          <w:lang w:val="nl-NL"/>
        </w:rPr>
        <w:t xml:space="preserve"> (€ 3,</w:t>
      </w:r>
      <w:r w:rsidR="00A51267">
        <w:rPr>
          <w:lang w:val="nl-NL"/>
        </w:rPr>
        <w:t>9</w:t>
      </w:r>
      <w:r w:rsidR="00297D06">
        <w:rPr>
          <w:lang w:val="nl-NL"/>
        </w:rPr>
        <w:t>5)</w:t>
      </w:r>
      <w:r w:rsidR="0037656B">
        <w:rPr>
          <w:lang w:val="nl-NL"/>
        </w:rPr>
        <w:tab/>
        <w:t xml:space="preserve">           </w:t>
      </w:r>
      <w:r w:rsidR="0037656B">
        <w:rPr>
          <w:lang w:val="nl-NL"/>
        </w:rPr>
        <w:tab/>
      </w:r>
    </w:p>
    <w:p w14:paraId="5E8F8A6B" w14:textId="77777777" w:rsidR="0096195A" w:rsidRDefault="0096195A" w:rsidP="0096195A">
      <w:pPr>
        <w:rPr>
          <w:sz w:val="6"/>
          <w:szCs w:val="6"/>
          <w:lang w:val="nl-NL"/>
        </w:rPr>
      </w:pPr>
    </w:p>
    <w:p w14:paraId="709B942D" w14:textId="77777777" w:rsidR="0096195A" w:rsidRDefault="0096195A" w:rsidP="0096195A">
      <w:pPr>
        <w:rPr>
          <w:sz w:val="6"/>
          <w:szCs w:val="6"/>
          <w:lang w:val="nl-NL"/>
        </w:rPr>
      </w:pPr>
    </w:p>
    <w:p w14:paraId="116ACD91" w14:textId="2C2540A5" w:rsidR="00A51267" w:rsidRDefault="00F43A86" w:rsidP="0096195A">
      <w:pPr>
        <w:rPr>
          <w:i/>
          <w:iCs/>
          <w:color w:val="FF0000"/>
          <w:lang w:val="nl-NL"/>
        </w:rPr>
      </w:pPr>
      <w:r w:rsidRPr="0096195A">
        <w:rPr>
          <w:i/>
          <w:iCs/>
          <w:color w:val="FF0000"/>
          <w:lang w:val="nl-NL"/>
        </w:rPr>
        <w:t>Zie ook de achterzijde</w:t>
      </w:r>
      <w:r w:rsidR="0096195A" w:rsidRPr="0096195A">
        <w:rPr>
          <w:i/>
          <w:iCs/>
          <w:color w:val="FF0000"/>
          <w:lang w:val="nl-NL"/>
        </w:rPr>
        <w:t xml:space="preserve"> </w:t>
      </w:r>
    </w:p>
    <w:p w14:paraId="3F1D5DDB" w14:textId="77777777" w:rsidR="00A51267" w:rsidRPr="00013CB5" w:rsidRDefault="00A51267" w:rsidP="00A51267">
      <w:pPr>
        <w:pStyle w:val="Kop1"/>
        <w:rPr>
          <w:lang w:val="nl-NL"/>
        </w:rPr>
        <w:sectPr w:rsidR="00A51267" w:rsidRPr="00013CB5" w:rsidSect="00DB4C6D">
          <w:type w:val="continuous"/>
          <w:pgSz w:w="11906" w:h="16838" w:code="9"/>
          <w:pgMar w:top="629" w:right="720" w:bottom="720" w:left="720" w:header="567" w:footer="706" w:gutter="0"/>
          <w:cols w:space="708"/>
          <w:titlePg/>
          <w:docGrid w:linePitch="360"/>
        </w:sectPr>
      </w:pPr>
      <w:r>
        <w:rPr>
          <w:lang w:val="nl-NL" w:bidi="nl-NL"/>
        </w:rPr>
        <w:lastRenderedPageBreak/>
        <w:t>Extra bij te bestellen</w:t>
      </w:r>
    </w:p>
    <w:p w14:paraId="64A66410" w14:textId="77777777" w:rsidR="00A51267" w:rsidRPr="00013CB5" w:rsidRDefault="00A51267" w:rsidP="00A51267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21130027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Pr="00013CB5">
        <w:rPr>
          <w:lang w:val="nl-NL" w:bidi="nl-NL"/>
        </w:rPr>
        <w:tab/>
      </w:r>
      <w:r>
        <w:rPr>
          <w:lang w:val="nl-NL" w:bidi="nl-NL"/>
        </w:rPr>
        <w:t>Gegrilde kippenbout</w:t>
      </w:r>
    </w:p>
    <w:p w14:paraId="5E599AEB" w14:textId="77777777" w:rsidR="00A51267" w:rsidRPr="00013CB5" w:rsidRDefault="00A51267" w:rsidP="00A51267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17071318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Pr="00013CB5">
        <w:rPr>
          <w:lang w:val="nl-NL" w:bidi="nl-NL"/>
        </w:rPr>
        <w:tab/>
      </w:r>
      <w:r>
        <w:rPr>
          <w:lang w:val="nl-NL" w:bidi="nl-NL"/>
        </w:rPr>
        <w:t>Gegrilde spareribs</w:t>
      </w:r>
    </w:p>
    <w:p w14:paraId="2E9912CC" w14:textId="77777777" w:rsidR="00A51267" w:rsidRPr="00013CB5" w:rsidRDefault="00A51267" w:rsidP="00A51267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-13413039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Pr="00013CB5">
        <w:rPr>
          <w:lang w:val="nl-NL" w:bidi="nl-NL"/>
        </w:rPr>
        <w:tab/>
      </w:r>
      <w:r>
        <w:rPr>
          <w:lang w:val="nl-NL" w:bidi="nl-NL"/>
        </w:rPr>
        <w:t>Rundvleesslaatje</w:t>
      </w:r>
    </w:p>
    <w:p w14:paraId="4172E564" w14:textId="77777777" w:rsidR="00A51267" w:rsidRPr="00013CB5" w:rsidRDefault="00A51267" w:rsidP="00A51267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-539283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Pr="00013CB5">
        <w:rPr>
          <w:lang w:val="nl-NL" w:bidi="nl-NL"/>
        </w:rPr>
        <w:tab/>
      </w:r>
      <w:r>
        <w:rPr>
          <w:lang w:val="nl-NL" w:bidi="nl-NL"/>
        </w:rPr>
        <w:t>Toetje</w:t>
      </w:r>
    </w:p>
    <w:p w14:paraId="6FD6F987" w14:textId="77777777" w:rsidR="00A51267" w:rsidRDefault="00A51267" w:rsidP="00A51267">
      <w:pPr>
        <w:pStyle w:val="inspringingselectievakje"/>
        <w:rPr>
          <w:lang w:val="nl-NL" w:bidi="nl-NL"/>
        </w:rPr>
      </w:pPr>
      <w:sdt>
        <w:sdtPr>
          <w:rPr>
            <w:lang w:val="nl-NL"/>
          </w:rPr>
          <w:id w:val="-14469961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Pr="00013CB5">
        <w:rPr>
          <w:lang w:val="nl-NL" w:bidi="nl-NL"/>
        </w:rPr>
        <w:tab/>
      </w:r>
      <w:r>
        <w:rPr>
          <w:lang w:val="nl-NL" w:bidi="nl-NL"/>
        </w:rPr>
        <w:t>Rauwkost</w:t>
      </w:r>
    </w:p>
    <w:p w14:paraId="252FA5D5" w14:textId="77777777" w:rsidR="00A51267" w:rsidRPr="00013CB5" w:rsidRDefault="00A51267" w:rsidP="00A51267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9585334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Pr="00013CB5">
        <w:rPr>
          <w:lang w:val="nl-NL" w:bidi="nl-NL"/>
        </w:rPr>
        <w:tab/>
      </w:r>
      <w:r>
        <w:rPr>
          <w:lang w:val="nl-NL" w:bidi="nl-NL"/>
        </w:rPr>
        <w:t>Bakje stoofperen</w:t>
      </w:r>
    </w:p>
    <w:p w14:paraId="2FF9A489" w14:textId="77777777" w:rsidR="00A51267" w:rsidRPr="00013CB5" w:rsidRDefault="00A51267" w:rsidP="00A51267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2446136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Pr="00013CB5">
        <w:rPr>
          <w:lang w:val="nl-NL" w:bidi="nl-NL"/>
        </w:rPr>
        <w:tab/>
      </w:r>
      <w:r>
        <w:rPr>
          <w:lang w:val="nl-NL" w:bidi="nl-NL"/>
        </w:rPr>
        <w:t>Maaltijdsalade kip *</w:t>
      </w:r>
      <w:r w:rsidRPr="00013CB5">
        <w:rPr>
          <w:lang w:val="nl-NL" w:bidi="nl-NL"/>
        </w:rPr>
        <w:t xml:space="preserve"> </w:t>
      </w:r>
    </w:p>
    <w:p w14:paraId="1729F28A" w14:textId="77777777" w:rsidR="00A51267" w:rsidRPr="00013CB5" w:rsidRDefault="00A51267" w:rsidP="00A51267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11133173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Pr="00013CB5">
        <w:rPr>
          <w:lang w:val="nl-NL" w:bidi="nl-NL"/>
        </w:rPr>
        <w:tab/>
      </w:r>
      <w:r>
        <w:rPr>
          <w:lang w:val="nl-NL" w:bidi="nl-NL"/>
        </w:rPr>
        <w:t>Maaltijdsalade rosbief *</w:t>
      </w:r>
    </w:p>
    <w:p w14:paraId="3F4A58A5" w14:textId="77777777" w:rsidR="00A51267" w:rsidRPr="00013CB5" w:rsidRDefault="00A51267" w:rsidP="00A51267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11120073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Pr="00013CB5">
        <w:rPr>
          <w:lang w:val="nl-NL" w:bidi="nl-NL"/>
        </w:rPr>
        <w:tab/>
      </w:r>
      <w:r>
        <w:rPr>
          <w:lang w:val="nl-NL" w:bidi="nl-NL"/>
        </w:rPr>
        <w:t>250 gram leverworst</w:t>
      </w:r>
    </w:p>
    <w:p w14:paraId="22379AD8" w14:textId="77777777" w:rsidR="00A51267" w:rsidRPr="00013CB5" w:rsidRDefault="00A51267" w:rsidP="00A51267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-19450672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Pr="00013CB5">
        <w:rPr>
          <w:lang w:val="nl-NL" w:bidi="nl-NL"/>
        </w:rPr>
        <w:tab/>
      </w:r>
      <w:r>
        <w:rPr>
          <w:lang w:val="nl-NL" w:bidi="nl-NL"/>
        </w:rPr>
        <w:t>250 gram grillworst met kaas</w:t>
      </w:r>
    </w:p>
    <w:p w14:paraId="4A3C0F55" w14:textId="77777777" w:rsidR="00A51267" w:rsidRDefault="00A51267" w:rsidP="00A51267">
      <w:pPr>
        <w:pStyle w:val="inspringingselectievakje"/>
        <w:rPr>
          <w:lang w:val="nl-NL" w:bidi="nl-NL"/>
        </w:rPr>
      </w:pPr>
      <w:sdt>
        <w:sdtPr>
          <w:rPr>
            <w:lang w:val="nl-NL"/>
          </w:rPr>
          <w:id w:val="3408965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Pr="00013CB5">
        <w:rPr>
          <w:lang w:val="nl-NL" w:bidi="nl-NL"/>
        </w:rPr>
        <w:tab/>
      </w:r>
      <w:r>
        <w:rPr>
          <w:lang w:val="nl-NL" w:bidi="nl-NL"/>
        </w:rPr>
        <w:t>250 gram kookworst</w:t>
      </w:r>
    </w:p>
    <w:p w14:paraId="7D2518ED" w14:textId="77777777" w:rsidR="00A51267" w:rsidRPr="00013CB5" w:rsidRDefault="00A51267" w:rsidP="00A51267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-5972559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Pr="00013CB5">
        <w:rPr>
          <w:lang w:val="nl-NL" w:bidi="nl-NL"/>
        </w:rPr>
        <w:tab/>
      </w:r>
      <w:r>
        <w:rPr>
          <w:lang w:val="nl-NL" w:bidi="nl-NL"/>
        </w:rPr>
        <w:t>250 gram boerenleverworst</w:t>
      </w:r>
    </w:p>
    <w:p w14:paraId="133A2F44" w14:textId="77777777" w:rsidR="00A51267" w:rsidRPr="00013CB5" w:rsidRDefault="00A51267" w:rsidP="00A51267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-16614514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Pr="00013CB5">
        <w:rPr>
          <w:lang w:val="nl-NL" w:bidi="nl-NL"/>
        </w:rPr>
        <w:tab/>
      </w:r>
      <w:r>
        <w:rPr>
          <w:lang w:val="nl-NL" w:bidi="nl-NL"/>
        </w:rPr>
        <w:t>ragout broodje</w:t>
      </w:r>
    </w:p>
    <w:p w14:paraId="3A33FE39" w14:textId="77777777" w:rsidR="00A51267" w:rsidRPr="00013CB5" w:rsidRDefault="00A51267" w:rsidP="00A51267">
      <w:pPr>
        <w:pStyle w:val="inspringingselectievakje"/>
        <w:rPr>
          <w:lang w:val="nl-NL" w:bidi="nl-NL"/>
        </w:rPr>
      </w:pPr>
      <w:sdt>
        <w:sdtPr>
          <w:rPr>
            <w:lang w:val="nl-NL"/>
          </w:rPr>
          <w:id w:val="-17972135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Pr="00013CB5">
        <w:rPr>
          <w:lang w:val="nl-NL" w:bidi="nl-NL"/>
        </w:rPr>
        <w:tab/>
      </w:r>
      <w:r>
        <w:rPr>
          <w:lang w:val="nl-NL" w:bidi="nl-NL"/>
        </w:rPr>
        <w:t>100 gram Coppa de Veluwe</w:t>
      </w:r>
    </w:p>
    <w:p w14:paraId="77ACA539" w14:textId="77777777" w:rsidR="00A51267" w:rsidRPr="00013CB5" w:rsidRDefault="00A51267" w:rsidP="00A51267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-10768232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Pr="00013CB5">
        <w:rPr>
          <w:lang w:val="nl-NL" w:bidi="nl-NL"/>
        </w:rPr>
        <w:tab/>
      </w:r>
      <w:r>
        <w:rPr>
          <w:lang w:val="nl-NL" w:bidi="nl-NL"/>
        </w:rPr>
        <w:t>100 gram doorregen varkensrollade</w:t>
      </w:r>
    </w:p>
    <w:p w14:paraId="354B77B7" w14:textId="77777777" w:rsidR="00A51267" w:rsidRPr="00013CB5" w:rsidRDefault="00A51267" w:rsidP="00A51267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9707824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Pr="00013CB5">
        <w:rPr>
          <w:lang w:val="nl-NL" w:bidi="nl-NL"/>
        </w:rPr>
        <w:tab/>
      </w:r>
      <w:r>
        <w:rPr>
          <w:lang w:val="nl-NL" w:bidi="nl-NL"/>
        </w:rPr>
        <w:t>100 gram gegrilde boterhamworst</w:t>
      </w:r>
    </w:p>
    <w:p w14:paraId="2B3C72A3" w14:textId="77777777" w:rsidR="00A51267" w:rsidRPr="00013CB5" w:rsidRDefault="00A51267" w:rsidP="00A51267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-3675310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Pr="00013CB5">
        <w:rPr>
          <w:lang w:val="nl-NL" w:bidi="nl-NL"/>
        </w:rPr>
        <w:tab/>
      </w:r>
      <w:r>
        <w:rPr>
          <w:lang w:val="nl-NL" w:bidi="nl-NL"/>
        </w:rPr>
        <w:t>100 gram Zeeuws spek</w:t>
      </w:r>
    </w:p>
    <w:p w14:paraId="490691CF" w14:textId="77777777" w:rsidR="00A51267" w:rsidRDefault="00A51267" w:rsidP="00A51267">
      <w:pPr>
        <w:pStyle w:val="inspringingselectievakje"/>
        <w:rPr>
          <w:lang w:val="nl-NL" w:bidi="nl-NL"/>
        </w:rPr>
      </w:pPr>
      <w:sdt>
        <w:sdtPr>
          <w:rPr>
            <w:lang w:val="nl-NL"/>
          </w:rPr>
          <w:id w:val="-5257858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Pr="00013CB5">
        <w:rPr>
          <w:lang w:val="nl-NL" w:bidi="nl-NL"/>
        </w:rPr>
        <w:tab/>
      </w:r>
      <w:r>
        <w:rPr>
          <w:lang w:val="nl-NL" w:bidi="nl-NL"/>
        </w:rPr>
        <w:t>100 gram beenham</w:t>
      </w:r>
    </w:p>
    <w:p w14:paraId="1C148DB0" w14:textId="77777777" w:rsidR="00A51267" w:rsidRPr="00013CB5" w:rsidRDefault="00A51267" w:rsidP="00A51267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15404743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Pr="00013CB5">
        <w:rPr>
          <w:lang w:val="nl-NL" w:bidi="nl-NL"/>
        </w:rPr>
        <w:tab/>
      </w:r>
      <w:r>
        <w:rPr>
          <w:lang w:val="nl-NL" w:bidi="nl-NL"/>
        </w:rPr>
        <w:t>100 gram gebraden gehakt</w:t>
      </w:r>
    </w:p>
    <w:p w14:paraId="5B8C6A75" w14:textId="77777777" w:rsidR="00A51267" w:rsidRDefault="00A51267" w:rsidP="00A51267">
      <w:pPr>
        <w:pStyle w:val="inspringingselectievakje"/>
        <w:rPr>
          <w:lang w:val="nl-NL" w:bidi="nl-NL"/>
        </w:rPr>
      </w:pPr>
      <w:sdt>
        <w:sdtPr>
          <w:rPr>
            <w:lang w:val="nl-NL"/>
          </w:rPr>
          <w:id w:val="-18617304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Pr="00013CB5">
        <w:rPr>
          <w:lang w:val="nl-NL" w:bidi="nl-NL"/>
        </w:rPr>
        <w:tab/>
      </w:r>
      <w:r>
        <w:rPr>
          <w:lang w:val="nl-NL" w:bidi="nl-NL"/>
        </w:rPr>
        <w:t>100 gram kiprollade</w:t>
      </w:r>
    </w:p>
    <w:p w14:paraId="34DCFC52" w14:textId="77777777" w:rsidR="00A51267" w:rsidRDefault="00A51267" w:rsidP="00A51267">
      <w:pPr>
        <w:pStyle w:val="inspringingselectievakje"/>
        <w:rPr>
          <w:lang w:val="nl-NL" w:bidi="nl-NL"/>
        </w:rPr>
      </w:pPr>
      <w:sdt>
        <w:sdtPr>
          <w:rPr>
            <w:lang w:val="nl-NL"/>
          </w:rPr>
          <w:id w:val="19338533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Pr="00013CB5">
        <w:rPr>
          <w:lang w:val="nl-NL" w:bidi="nl-NL"/>
        </w:rPr>
        <w:tab/>
      </w:r>
      <w:r>
        <w:rPr>
          <w:lang w:val="nl-NL" w:bidi="nl-NL"/>
        </w:rPr>
        <w:t xml:space="preserve">100 gram </w:t>
      </w:r>
      <w:proofErr w:type="spellStart"/>
      <w:r>
        <w:rPr>
          <w:lang w:val="nl-NL" w:bidi="nl-NL"/>
        </w:rPr>
        <w:t>runder</w:t>
      </w:r>
      <w:proofErr w:type="spellEnd"/>
      <w:r>
        <w:rPr>
          <w:lang w:val="nl-NL" w:bidi="nl-NL"/>
        </w:rPr>
        <w:t xml:space="preserve"> rookvlees</w:t>
      </w:r>
    </w:p>
    <w:p w14:paraId="1CC8AC42" w14:textId="77777777" w:rsidR="00A51267" w:rsidRDefault="00A51267" w:rsidP="00A51267">
      <w:pPr>
        <w:pStyle w:val="inspringingselectievakje"/>
        <w:rPr>
          <w:lang w:val="nl-NL" w:bidi="nl-NL"/>
        </w:rPr>
      </w:pPr>
      <w:sdt>
        <w:sdtPr>
          <w:rPr>
            <w:lang w:val="nl-NL"/>
          </w:rPr>
          <w:id w:val="14233002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Pr="00013CB5">
        <w:rPr>
          <w:lang w:val="nl-NL" w:bidi="nl-NL"/>
        </w:rPr>
        <w:tab/>
      </w:r>
      <w:r>
        <w:rPr>
          <w:lang w:val="nl-NL" w:bidi="nl-NL"/>
        </w:rPr>
        <w:t xml:space="preserve">100 gram </w:t>
      </w:r>
      <w:proofErr w:type="spellStart"/>
      <w:r>
        <w:rPr>
          <w:lang w:val="nl-NL" w:bidi="nl-NL"/>
        </w:rPr>
        <w:t>cervelaat</w:t>
      </w:r>
      <w:proofErr w:type="spellEnd"/>
    </w:p>
    <w:p w14:paraId="59852AFB" w14:textId="77777777" w:rsidR="00A51267" w:rsidRDefault="00A51267" w:rsidP="00A51267">
      <w:pPr>
        <w:pStyle w:val="inspringingselectievakje"/>
        <w:rPr>
          <w:lang w:val="nl-NL" w:bidi="nl-NL"/>
        </w:rPr>
      </w:pPr>
      <w:sdt>
        <w:sdtPr>
          <w:rPr>
            <w:lang w:val="nl-NL"/>
          </w:rPr>
          <w:id w:val="10336894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Pr="00013CB5">
        <w:rPr>
          <w:lang w:val="nl-NL" w:bidi="nl-NL"/>
        </w:rPr>
        <w:tab/>
      </w:r>
      <w:r>
        <w:rPr>
          <w:lang w:val="nl-NL" w:bidi="nl-NL"/>
        </w:rPr>
        <w:t xml:space="preserve">100 gram </w:t>
      </w:r>
      <w:proofErr w:type="spellStart"/>
      <w:r>
        <w:rPr>
          <w:lang w:val="nl-NL" w:bidi="nl-NL"/>
        </w:rPr>
        <w:t>rundertong</w:t>
      </w:r>
      <w:proofErr w:type="spellEnd"/>
    </w:p>
    <w:p w14:paraId="64CEB234" w14:textId="77777777" w:rsidR="00A51267" w:rsidRDefault="00A51267" w:rsidP="00A51267">
      <w:pPr>
        <w:pStyle w:val="inspringingselectievakje"/>
        <w:rPr>
          <w:lang w:val="nl-NL" w:bidi="nl-NL"/>
        </w:rPr>
      </w:pPr>
      <w:sdt>
        <w:sdtPr>
          <w:rPr>
            <w:lang w:val="nl-NL"/>
          </w:rPr>
          <w:id w:val="11950395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Pr="00013CB5">
        <w:rPr>
          <w:lang w:val="nl-NL" w:bidi="nl-NL"/>
        </w:rPr>
        <w:tab/>
      </w:r>
      <w:r>
        <w:rPr>
          <w:lang w:val="nl-NL" w:bidi="nl-NL"/>
        </w:rPr>
        <w:t>Plak bakbloedworst</w:t>
      </w:r>
    </w:p>
    <w:p w14:paraId="6897589E" w14:textId="77777777" w:rsidR="00A51267" w:rsidRDefault="00A51267" w:rsidP="00A51267">
      <w:pPr>
        <w:pStyle w:val="inspringingselectievakje"/>
        <w:rPr>
          <w:lang w:val="nl-NL" w:bidi="nl-NL"/>
        </w:rPr>
      </w:pPr>
      <w:sdt>
        <w:sdtPr>
          <w:rPr>
            <w:lang w:val="nl-NL"/>
          </w:rPr>
          <w:id w:val="4084290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Pr="00013CB5">
        <w:rPr>
          <w:lang w:val="nl-NL" w:bidi="nl-NL"/>
        </w:rPr>
        <w:tab/>
      </w:r>
      <w:r>
        <w:rPr>
          <w:lang w:val="nl-NL" w:bidi="nl-NL"/>
        </w:rPr>
        <w:t>Knakworstjes</w:t>
      </w:r>
    </w:p>
    <w:p w14:paraId="112F9C8A" w14:textId="77777777" w:rsidR="00A51267" w:rsidRPr="00013CB5" w:rsidRDefault="00A51267" w:rsidP="00A51267">
      <w:pPr>
        <w:pStyle w:val="inspringingselectievakje"/>
        <w:rPr>
          <w:lang w:val="nl-NL"/>
        </w:rPr>
        <w:sectPr w:rsidR="00A51267" w:rsidRPr="00013CB5" w:rsidSect="00DB4C6D">
          <w:type w:val="continuous"/>
          <w:pgSz w:w="11906" w:h="16838" w:code="9"/>
          <w:pgMar w:top="936" w:right="720" w:bottom="720" w:left="720" w:header="706" w:footer="706" w:gutter="0"/>
          <w:cols w:num="2" w:space="720"/>
          <w:titlePg/>
          <w:docGrid w:linePitch="360"/>
        </w:sectPr>
      </w:pPr>
      <w:sdt>
        <w:sdtPr>
          <w:rPr>
            <w:lang w:val="nl-NL"/>
          </w:rPr>
          <w:id w:val="-421300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Pr="00013CB5">
        <w:rPr>
          <w:lang w:val="nl-NL" w:bidi="nl-NL"/>
        </w:rPr>
        <w:tab/>
      </w:r>
      <w:r>
        <w:rPr>
          <w:lang w:val="nl-NL" w:bidi="nl-NL"/>
        </w:rPr>
        <w:t>Bakje balletjes in satésaus</w:t>
      </w:r>
    </w:p>
    <w:p w14:paraId="6A950643" w14:textId="77777777" w:rsidR="00A51267" w:rsidRDefault="00A51267" w:rsidP="00A51267">
      <w:pPr>
        <w:rPr>
          <w:lang w:val="nl-NL"/>
        </w:rPr>
      </w:pPr>
      <w:sdt>
        <w:sdtPr>
          <w:rPr>
            <w:lang w:val="nl-NL"/>
          </w:rPr>
          <w:id w:val="9428908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>
        <w:rPr>
          <w:lang w:val="nl-NL" w:bidi="nl-NL"/>
        </w:rPr>
        <w:t xml:space="preserve">  Gehaktbal</w:t>
      </w:r>
    </w:p>
    <w:p w14:paraId="721E3804" w14:textId="77777777" w:rsidR="00A51267" w:rsidRDefault="00A51267" w:rsidP="00A51267">
      <w:pPr>
        <w:rPr>
          <w:lang w:val="nl-NL"/>
        </w:rPr>
      </w:pPr>
      <w:r>
        <w:rPr>
          <w:rFonts w:ascii="MS Gothic" w:eastAsia="MS Gothic" w:hAnsi="MS Gothic" w:hint="eastAsia"/>
          <w:lang w:val="nl-NL"/>
        </w:rPr>
        <w:t xml:space="preserve">☐ </w:t>
      </w:r>
      <w:r>
        <w:rPr>
          <w:lang w:val="nl-NL" w:bidi="nl-NL"/>
        </w:rPr>
        <w:t>Rookworst fijn</w:t>
      </w:r>
    </w:p>
    <w:p w14:paraId="0C57DF14" w14:textId="77777777" w:rsidR="00A51267" w:rsidRDefault="00A51267" w:rsidP="00A51267">
      <w:pPr>
        <w:rPr>
          <w:lang w:val="nl-NL"/>
        </w:rPr>
      </w:pPr>
    </w:p>
    <w:p w14:paraId="2215ABDA" w14:textId="77777777" w:rsidR="00A51267" w:rsidRPr="0026738E" w:rsidRDefault="00A51267" w:rsidP="00A51267">
      <w:pPr>
        <w:rPr>
          <w:lang w:val="nl-NL"/>
        </w:rPr>
      </w:pPr>
      <w:r>
        <w:rPr>
          <w:lang w:val="nl-NL"/>
        </w:rPr>
        <w:t xml:space="preserve">*Let op 2 dagen houdbaar </w:t>
      </w:r>
      <w:r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  <w:t xml:space="preserve">         </w:t>
      </w:r>
      <w:r>
        <w:rPr>
          <w:lang w:val="nl-NL"/>
        </w:rPr>
        <w:tab/>
      </w:r>
    </w:p>
    <w:p w14:paraId="346E9CC4" w14:textId="77777777" w:rsidR="00A51267" w:rsidRDefault="00A51267" w:rsidP="00A51267">
      <w:pPr>
        <w:pStyle w:val="Kop1"/>
        <w:spacing w:before="0"/>
        <w:rPr>
          <w:lang w:val="nl-NL" w:bidi="nl-NL"/>
        </w:rPr>
      </w:pPr>
      <w:r>
        <w:rPr>
          <w:lang w:val="nl-NL" w:bidi="nl-NL"/>
        </w:rPr>
        <w:t>Bezorgen</w:t>
      </w:r>
    </w:p>
    <w:p w14:paraId="1280EB7D" w14:textId="77777777" w:rsidR="00A51267" w:rsidRDefault="00A51267" w:rsidP="00A51267">
      <w:pPr>
        <w:rPr>
          <w:lang w:val="nl-NL" w:bidi="nl-NL"/>
        </w:rPr>
      </w:pPr>
      <w:r>
        <w:rPr>
          <w:lang w:val="nl-NL" w:bidi="nl-NL"/>
        </w:rPr>
        <w:t xml:space="preserve"> </w:t>
      </w:r>
    </w:p>
    <w:p w14:paraId="76D6DD8B" w14:textId="77777777" w:rsidR="00A51267" w:rsidRPr="00F43A86" w:rsidRDefault="00A51267" w:rsidP="00A51267">
      <w:pPr>
        <w:rPr>
          <w:lang w:val="nl-NL" w:bidi="nl-NL"/>
        </w:rPr>
        <w:sectPr w:rsidR="00A51267" w:rsidRPr="00F43A86" w:rsidSect="00DB4C6D">
          <w:type w:val="continuous"/>
          <w:pgSz w:w="11906" w:h="16838" w:code="9"/>
          <w:pgMar w:top="936" w:right="720" w:bottom="720" w:left="720" w:header="706" w:footer="706" w:gutter="0"/>
          <w:cols w:space="708"/>
          <w:titlePg/>
          <w:docGrid w:linePitch="360"/>
        </w:sectPr>
      </w:pPr>
    </w:p>
    <w:p w14:paraId="2BFE141C" w14:textId="77777777" w:rsidR="00A51267" w:rsidRDefault="00A51267" w:rsidP="00A51267">
      <w:pPr>
        <w:rPr>
          <w:lang w:val="nl-NL"/>
        </w:rPr>
      </w:pPr>
      <w:r>
        <w:rPr>
          <w:lang w:val="nl-NL"/>
        </w:rPr>
        <w:t>Bezorg tijdstip:</w:t>
      </w:r>
      <w:r>
        <w:rPr>
          <w:lang w:val="nl-NL"/>
        </w:rPr>
        <w:tab/>
      </w:r>
      <w:r>
        <w:rPr>
          <w:lang w:val="nl-NL"/>
        </w:rPr>
        <w:tab/>
        <w:t>8.30  - 14.30 uur</w:t>
      </w:r>
    </w:p>
    <w:p w14:paraId="4D563E54" w14:textId="77777777" w:rsidR="00A51267" w:rsidRDefault="00A51267" w:rsidP="00A51267">
      <w:pPr>
        <w:rPr>
          <w:lang w:val="nl-NL"/>
        </w:rPr>
      </w:pPr>
      <w:r>
        <w:rPr>
          <w:lang w:val="nl-NL"/>
        </w:rPr>
        <w:t xml:space="preserve">Kosten: </w:t>
      </w:r>
      <w:r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  <w:t xml:space="preserve">€ 3,50 </w:t>
      </w:r>
    </w:p>
    <w:p w14:paraId="00A1F349" w14:textId="77777777" w:rsidR="00A51267" w:rsidRDefault="00A51267" w:rsidP="00A51267">
      <w:pPr>
        <w:rPr>
          <w:lang w:val="nl-NL"/>
        </w:rPr>
      </w:pPr>
    </w:p>
    <w:p w14:paraId="5FFEF808" w14:textId="77777777" w:rsidR="00A51267" w:rsidRPr="0096195A" w:rsidRDefault="00A51267" w:rsidP="00A51267">
      <w:pPr>
        <w:rPr>
          <w:b/>
          <w:bCs/>
          <w:color w:val="FF0000"/>
          <w:sz w:val="26"/>
          <w:szCs w:val="26"/>
          <w:u w:val="single"/>
          <w:lang w:val="nl-NL"/>
        </w:rPr>
      </w:pPr>
      <w:r>
        <w:rPr>
          <w:b/>
          <w:bCs/>
          <w:color w:val="FF0000"/>
          <w:sz w:val="26"/>
          <w:szCs w:val="26"/>
          <w:u w:val="single"/>
          <w:lang w:val="nl-NL"/>
        </w:rPr>
        <w:t>Donderdag</w:t>
      </w:r>
      <w:r w:rsidRPr="0096195A">
        <w:rPr>
          <w:b/>
          <w:bCs/>
          <w:color w:val="FF0000"/>
          <w:sz w:val="26"/>
          <w:szCs w:val="26"/>
          <w:u w:val="single"/>
          <w:lang w:val="nl-NL"/>
        </w:rPr>
        <w:t xml:space="preserve"> bezorging</w:t>
      </w:r>
    </w:p>
    <w:p w14:paraId="537E33CE" w14:textId="77777777" w:rsidR="00A51267" w:rsidRPr="0096195A" w:rsidRDefault="00A51267" w:rsidP="00A51267">
      <w:pPr>
        <w:pStyle w:val="Lijstalinea"/>
        <w:numPr>
          <w:ilvl w:val="0"/>
          <w:numId w:val="23"/>
        </w:numPr>
        <w:rPr>
          <w:lang w:val="nl-NL"/>
        </w:rPr>
      </w:pPr>
      <w:r w:rsidRPr="0096195A">
        <w:rPr>
          <w:lang w:val="nl-NL"/>
        </w:rPr>
        <w:t>Dieren</w:t>
      </w:r>
    </w:p>
    <w:p w14:paraId="2B965688" w14:textId="77777777" w:rsidR="00A51267" w:rsidRPr="0096195A" w:rsidRDefault="00A51267" w:rsidP="00A51267">
      <w:pPr>
        <w:pStyle w:val="Lijstalinea"/>
        <w:numPr>
          <w:ilvl w:val="0"/>
          <w:numId w:val="23"/>
        </w:numPr>
        <w:rPr>
          <w:lang w:val="nl-NL"/>
        </w:rPr>
      </w:pPr>
      <w:r w:rsidRPr="0096195A">
        <w:rPr>
          <w:lang w:val="nl-NL"/>
        </w:rPr>
        <w:t>Laag – Soeren</w:t>
      </w:r>
    </w:p>
    <w:p w14:paraId="41825A13" w14:textId="77777777" w:rsidR="00A51267" w:rsidRPr="0096195A" w:rsidRDefault="00A51267" w:rsidP="00A51267">
      <w:pPr>
        <w:pStyle w:val="Lijstalinea"/>
        <w:numPr>
          <w:ilvl w:val="0"/>
          <w:numId w:val="23"/>
        </w:numPr>
        <w:rPr>
          <w:lang w:val="nl-NL"/>
        </w:rPr>
      </w:pPr>
      <w:r w:rsidRPr="0096195A">
        <w:rPr>
          <w:lang w:val="nl-NL"/>
        </w:rPr>
        <w:t>Beekbergen</w:t>
      </w:r>
    </w:p>
    <w:p w14:paraId="40C66D5C" w14:textId="77777777" w:rsidR="00A51267" w:rsidRPr="0096195A" w:rsidRDefault="00A51267" w:rsidP="00A51267">
      <w:pPr>
        <w:pStyle w:val="Lijstalinea"/>
        <w:numPr>
          <w:ilvl w:val="0"/>
          <w:numId w:val="23"/>
        </w:numPr>
        <w:rPr>
          <w:lang w:val="nl-NL"/>
        </w:rPr>
      </w:pPr>
      <w:r w:rsidRPr="0096195A">
        <w:rPr>
          <w:lang w:val="nl-NL"/>
        </w:rPr>
        <w:t>Loenen</w:t>
      </w:r>
    </w:p>
    <w:p w14:paraId="175E2FD3" w14:textId="77777777" w:rsidR="00A51267" w:rsidRPr="0096195A" w:rsidRDefault="00A51267" w:rsidP="00A51267">
      <w:pPr>
        <w:pStyle w:val="Lijstalinea"/>
        <w:numPr>
          <w:ilvl w:val="0"/>
          <w:numId w:val="23"/>
        </w:numPr>
        <w:rPr>
          <w:lang w:val="nl-NL"/>
        </w:rPr>
      </w:pPr>
      <w:r w:rsidRPr="0096195A">
        <w:rPr>
          <w:lang w:val="nl-NL"/>
        </w:rPr>
        <w:t>Eerbeek</w:t>
      </w:r>
    </w:p>
    <w:p w14:paraId="135D7D7C" w14:textId="77777777" w:rsidR="00A51267" w:rsidRPr="0096195A" w:rsidRDefault="00A51267" w:rsidP="00A51267">
      <w:pPr>
        <w:pStyle w:val="Lijstalinea"/>
        <w:numPr>
          <w:ilvl w:val="0"/>
          <w:numId w:val="23"/>
        </w:numPr>
        <w:rPr>
          <w:lang w:val="nl-NL"/>
        </w:rPr>
      </w:pPr>
      <w:r w:rsidRPr="0096195A">
        <w:rPr>
          <w:lang w:val="nl-NL"/>
        </w:rPr>
        <w:t>Ugchelen</w:t>
      </w:r>
    </w:p>
    <w:p w14:paraId="04A3AAA2" w14:textId="77777777" w:rsidR="00A51267" w:rsidRPr="0096195A" w:rsidRDefault="00A51267" w:rsidP="00A51267">
      <w:pPr>
        <w:pStyle w:val="Lijstalinea"/>
        <w:numPr>
          <w:ilvl w:val="0"/>
          <w:numId w:val="23"/>
        </w:numPr>
        <w:rPr>
          <w:lang w:val="nl-NL"/>
        </w:rPr>
      </w:pPr>
      <w:r w:rsidRPr="0096195A">
        <w:rPr>
          <w:lang w:val="nl-NL"/>
        </w:rPr>
        <w:t>Hall</w:t>
      </w:r>
    </w:p>
    <w:p w14:paraId="15D5BF41" w14:textId="77777777" w:rsidR="00A51267" w:rsidRPr="0096195A" w:rsidRDefault="00A51267" w:rsidP="00A51267">
      <w:pPr>
        <w:pStyle w:val="Lijstalinea"/>
        <w:numPr>
          <w:ilvl w:val="0"/>
          <w:numId w:val="23"/>
        </w:numPr>
        <w:rPr>
          <w:lang w:val="nl-NL"/>
        </w:rPr>
      </w:pPr>
      <w:r w:rsidRPr="0096195A">
        <w:rPr>
          <w:lang w:val="nl-NL"/>
        </w:rPr>
        <w:t>Brummen</w:t>
      </w:r>
    </w:p>
    <w:p w14:paraId="4416CF25" w14:textId="77777777" w:rsidR="00A51267" w:rsidRPr="0096195A" w:rsidRDefault="00A51267" w:rsidP="00A51267">
      <w:pPr>
        <w:pStyle w:val="Lijstalinea"/>
        <w:numPr>
          <w:ilvl w:val="0"/>
          <w:numId w:val="23"/>
        </w:numPr>
        <w:rPr>
          <w:lang w:val="nl-NL"/>
        </w:rPr>
      </w:pPr>
      <w:r w:rsidRPr="0096195A">
        <w:rPr>
          <w:lang w:val="nl-NL"/>
        </w:rPr>
        <w:t>Leuvenheim</w:t>
      </w:r>
    </w:p>
    <w:p w14:paraId="3A159090" w14:textId="77777777" w:rsidR="00A51267" w:rsidRDefault="00A51267" w:rsidP="00A51267">
      <w:pPr>
        <w:rPr>
          <w:lang w:val="nl-NL"/>
        </w:rPr>
      </w:pPr>
    </w:p>
    <w:p w14:paraId="6857C126" w14:textId="77777777" w:rsidR="00A51267" w:rsidRDefault="00A51267" w:rsidP="00A51267">
      <w:pPr>
        <w:rPr>
          <w:lang w:val="nl-NL"/>
        </w:rPr>
      </w:pPr>
      <w:r>
        <w:rPr>
          <w:lang w:val="nl-NL"/>
        </w:rPr>
        <w:t xml:space="preserve">( Bezorgen vanaf 3 maaltijden)   </w:t>
      </w:r>
    </w:p>
    <w:p w14:paraId="0999AAAC" w14:textId="77777777" w:rsidR="00A51267" w:rsidRDefault="00A51267" w:rsidP="00A51267">
      <w:pPr>
        <w:rPr>
          <w:lang w:val="nl-NL"/>
        </w:rPr>
      </w:pPr>
    </w:p>
    <w:p w14:paraId="6735301F" w14:textId="77777777" w:rsidR="00A51267" w:rsidRDefault="00A51267" w:rsidP="00A51267">
      <w:pPr>
        <w:rPr>
          <w:lang w:val="nl-NL"/>
        </w:rPr>
      </w:pPr>
      <w:r>
        <w:rPr>
          <w:lang w:val="nl-NL"/>
        </w:rPr>
        <w:t xml:space="preserve">Naam:……………………………………………           </w:t>
      </w:r>
    </w:p>
    <w:p w14:paraId="7E83F278" w14:textId="77777777" w:rsidR="00A51267" w:rsidRDefault="00A51267" w:rsidP="00A51267">
      <w:pPr>
        <w:rPr>
          <w:lang w:val="nl-NL"/>
        </w:rPr>
      </w:pPr>
      <w:r>
        <w:rPr>
          <w:lang w:val="nl-NL"/>
        </w:rPr>
        <w:t>Bezorgadres:…………………………………..</w:t>
      </w:r>
    </w:p>
    <w:p w14:paraId="26F9E44D" w14:textId="77777777" w:rsidR="00A51267" w:rsidRDefault="00A51267" w:rsidP="00A51267">
      <w:pPr>
        <w:rPr>
          <w:lang w:val="nl-NL"/>
        </w:rPr>
      </w:pPr>
      <w:r w:rsidRPr="0096195A">
        <w:rPr>
          <w:color w:val="FF0000"/>
          <w:lang w:val="nl-NL"/>
        </w:rPr>
        <w:t>Plaats</w:t>
      </w:r>
      <w:r>
        <w:rPr>
          <w:lang w:val="nl-NL"/>
        </w:rPr>
        <w:t>:…………………………………………...</w:t>
      </w:r>
    </w:p>
    <w:p w14:paraId="5BB81771" w14:textId="77777777" w:rsidR="00A51267" w:rsidRDefault="00A51267" w:rsidP="00A51267">
      <w:pPr>
        <w:rPr>
          <w:lang w:val="nl-NL"/>
        </w:rPr>
      </w:pPr>
      <w:r>
        <w:rPr>
          <w:lang w:val="nl-NL"/>
        </w:rPr>
        <w:t>Postcode:……………………………………….</w:t>
      </w:r>
    </w:p>
    <w:p w14:paraId="4068301A" w14:textId="77777777" w:rsidR="00A51267" w:rsidRDefault="00A51267" w:rsidP="00A51267">
      <w:pPr>
        <w:rPr>
          <w:lang w:val="nl-NL"/>
        </w:rPr>
      </w:pPr>
      <w:r>
        <w:rPr>
          <w:lang w:val="nl-NL"/>
        </w:rPr>
        <w:t>Telefoon nummer:……..……………………..</w:t>
      </w:r>
    </w:p>
    <w:p w14:paraId="780A3E6B" w14:textId="77777777" w:rsidR="00A51267" w:rsidRDefault="00A51267" w:rsidP="00A51267">
      <w:pPr>
        <w:rPr>
          <w:lang w:val="nl-NL"/>
        </w:rPr>
      </w:pPr>
      <w:r>
        <w:rPr>
          <w:lang w:val="nl-NL"/>
        </w:rPr>
        <w:t>Bezorgdatum:………………………………….</w:t>
      </w:r>
    </w:p>
    <w:p w14:paraId="3C097B11" w14:textId="77777777" w:rsidR="00A51267" w:rsidRDefault="00A51267" w:rsidP="00A51267">
      <w:pPr>
        <w:rPr>
          <w:lang w:val="nl-NL"/>
        </w:rPr>
      </w:pPr>
      <w:r>
        <w:rPr>
          <w:lang w:val="nl-NL"/>
        </w:rPr>
        <w:t>Ophaal datum:…………………………………</w:t>
      </w:r>
    </w:p>
    <w:p w14:paraId="52C3201A" w14:textId="77777777" w:rsidR="00A51267" w:rsidRDefault="00A51267" w:rsidP="00A51267">
      <w:pPr>
        <w:rPr>
          <w:lang w:val="nl-NL"/>
        </w:rPr>
      </w:pPr>
      <w:r>
        <w:rPr>
          <w:noProof/>
          <w:lang w:val="nl-NL"/>
        </w:rPr>
        <w:drawing>
          <wp:anchor distT="0" distB="0" distL="114300" distR="114300" simplePos="0" relativeHeight="251660288" behindDoc="1" locked="0" layoutInCell="1" allowOverlap="1" wp14:anchorId="6E9939FC" wp14:editId="07527229">
            <wp:simplePos x="0" y="0"/>
            <wp:positionH relativeFrom="page">
              <wp:align>right</wp:align>
            </wp:positionH>
            <wp:positionV relativeFrom="paragraph">
              <wp:posOffset>50800</wp:posOffset>
            </wp:positionV>
            <wp:extent cx="3897681" cy="960020"/>
            <wp:effectExtent l="0" t="0" r="0" b="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681" cy="9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B378FD" w14:textId="77777777" w:rsidR="00A51267" w:rsidRDefault="00A51267" w:rsidP="00A51267">
      <w:pPr>
        <w:rPr>
          <w:lang w:val="nl-NL" w:bidi="nl-NL"/>
        </w:rPr>
      </w:pPr>
      <w:r>
        <w:rPr>
          <w:lang w:val="nl-NL"/>
        </w:rPr>
        <w:t>Contant/pin</w:t>
      </w:r>
      <w:r>
        <w:rPr>
          <w:lang w:val="nl-NL"/>
        </w:rPr>
        <w:tab/>
      </w:r>
      <w:r>
        <w:rPr>
          <w:lang w:val="nl-NL"/>
        </w:rPr>
        <w:tab/>
        <w:t xml:space="preserve">  </w:t>
      </w:r>
      <w:r>
        <w:rPr>
          <w:lang w:val="nl-NL"/>
        </w:rPr>
        <w:tab/>
        <w:t xml:space="preserve">  </w:t>
      </w:r>
      <w:sdt>
        <w:sdtPr>
          <w:rPr>
            <w:lang w:val="nl-NL"/>
          </w:rPr>
          <w:id w:val="-5760528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>
        <w:rPr>
          <w:lang w:val="nl-NL" w:bidi="nl-NL"/>
        </w:rPr>
        <w:t xml:space="preserve"> </w:t>
      </w:r>
    </w:p>
    <w:p w14:paraId="5A3538D5" w14:textId="77777777" w:rsidR="00A51267" w:rsidRDefault="00A51267" w:rsidP="00A51267">
      <w:pPr>
        <w:rPr>
          <w:lang w:val="nl-NL"/>
        </w:rPr>
      </w:pPr>
      <w:r>
        <w:rPr>
          <w:lang w:val="nl-NL" w:bidi="nl-NL"/>
        </w:rPr>
        <w:t>Automatisch incasso</w:t>
      </w:r>
      <w:r>
        <w:rPr>
          <w:lang w:val="nl-NL" w:bidi="nl-NL"/>
        </w:rPr>
        <w:tab/>
        <w:t xml:space="preserve">  </w:t>
      </w:r>
      <w:sdt>
        <w:sdtPr>
          <w:rPr>
            <w:lang w:val="nl-NL"/>
          </w:rPr>
          <w:id w:val="17386628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lang w:val="nl-NL"/>
            </w:rPr>
            <w:t>☐</w:t>
          </w:r>
        </w:sdtContent>
      </w:sdt>
    </w:p>
    <w:p w14:paraId="46D222B0" w14:textId="77777777" w:rsidR="00A51267" w:rsidRDefault="00A51267" w:rsidP="00A51267">
      <w:pPr>
        <w:rPr>
          <w:lang w:val="nl-NL"/>
        </w:rPr>
      </w:pPr>
      <w:r>
        <w:rPr>
          <w:lang w:val="nl-NL"/>
        </w:rPr>
        <w:t>Bezorgen</w:t>
      </w:r>
      <w:r>
        <w:rPr>
          <w:lang w:val="nl-NL"/>
        </w:rPr>
        <w:tab/>
      </w:r>
      <w:r>
        <w:rPr>
          <w:lang w:val="nl-NL"/>
        </w:rPr>
        <w:tab/>
        <w:t xml:space="preserve">              </w:t>
      </w:r>
      <w:sdt>
        <w:sdtPr>
          <w:rPr>
            <w:lang w:val="nl-NL"/>
          </w:rPr>
          <w:id w:val="11430015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lang w:val="nl-NL"/>
            </w:rPr>
            <w:t>☐</w:t>
          </w:r>
        </w:sdtContent>
      </w:sdt>
    </w:p>
    <w:p w14:paraId="05066C80" w14:textId="0186D1A4" w:rsidR="00A51267" w:rsidRPr="00A51267" w:rsidRDefault="00A51267" w:rsidP="00A51267">
      <w:pPr>
        <w:rPr>
          <w:lang w:val="nl-NL"/>
        </w:rPr>
      </w:pPr>
      <w:r>
        <w:rPr>
          <w:lang w:val="nl-NL"/>
        </w:rPr>
        <w:t>Ophalen</w:t>
      </w:r>
      <w:r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  <w:t xml:space="preserve">  </w:t>
      </w:r>
      <w:sdt>
        <w:sdtPr>
          <w:rPr>
            <w:lang w:val="nl-NL"/>
          </w:rPr>
          <w:id w:val="10758660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lang w:val="nl-NL"/>
            </w:rPr>
            <w:t>☐</w:t>
          </w:r>
        </w:sdtContent>
      </w:sdt>
    </w:p>
    <w:p w14:paraId="627D1B5A" w14:textId="77777777" w:rsidR="00A51267" w:rsidRDefault="00A51267" w:rsidP="00A51267">
      <w:pPr>
        <w:rPr>
          <w:b/>
          <w:bCs/>
          <w:color w:val="FF0000"/>
          <w:sz w:val="26"/>
          <w:szCs w:val="26"/>
          <w:u w:val="single"/>
          <w:lang w:val="nl-NL"/>
        </w:rPr>
      </w:pPr>
    </w:p>
    <w:p w14:paraId="71204AFF" w14:textId="77777777" w:rsidR="00A51267" w:rsidRDefault="00A51267" w:rsidP="00A51267">
      <w:pPr>
        <w:rPr>
          <w:b/>
          <w:bCs/>
          <w:color w:val="FF0000"/>
          <w:sz w:val="26"/>
          <w:szCs w:val="26"/>
          <w:u w:val="single"/>
          <w:lang w:val="nl-NL"/>
        </w:rPr>
      </w:pPr>
    </w:p>
    <w:p w14:paraId="742B445F" w14:textId="77777777" w:rsidR="00A51267" w:rsidRDefault="00A51267" w:rsidP="00A51267">
      <w:pPr>
        <w:rPr>
          <w:b/>
          <w:bCs/>
          <w:color w:val="FF0000"/>
          <w:sz w:val="26"/>
          <w:szCs w:val="26"/>
          <w:u w:val="single"/>
          <w:lang w:val="nl-NL"/>
        </w:rPr>
      </w:pPr>
    </w:p>
    <w:p w14:paraId="748F3604" w14:textId="7EEA0E15" w:rsidR="00A51267" w:rsidRPr="0096195A" w:rsidRDefault="00A51267" w:rsidP="00A51267">
      <w:pPr>
        <w:rPr>
          <w:b/>
          <w:bCs/>
          <w:color w:val="FF0000"/>
          <w:sz w:val="26"/>
          <w:szCs w:val="26"/>
          <w:u w:val="single"/>
          <w:lang w:val="nl-NL"/>
        </w:rPr>
      </w:pPr>
      <w:r w:rsidRPr="0096195A">
        <w:rPr>
          <w:b/>
          <w:bCs/>
          <w:color w:val="FF0000"/>
          <w:sz w:val="26"/>
          <w:szCs w:val="26"/>
          <w:u w:val="single"/>
          <w:lang w:val="nl-NL"/>
        </w:rPr>
        <w:t>Vrijdag bezorging</w:t>
      </w:r>
    </w:p>
    <w:p w14:paraId="35182DFE" w14:textId="77777777" w:rsidR="00A51267" w:rsidRDefault="00A51267" w:rsidP="00A51267">
      <w:pPr>
        <w:pStyle w:val="Lijstalinea"/>
        <w:numPr>
          <w:ilvl w:val="0"/>
          <w:numId w:val="23"/>
        </w:numPr>
        <w:rPr>
          <w:lang w:val="nl-NL"/>
        </w:rPr>
      </w:pPr>
      <w:r>
        <w:rPr>
          <w:lang w:val="nl-NL"/>
        </w:rPr>
        <w:t>Spankeren</w:t>
      </w:r>
    </w:p>
    <w:p w14:paraId="7BA92A88" w14:textId="77777777" w:rsidR="00A51267" w:rsidRDefault="00A51267" w:rsidP="00A51267">
      <w:pPr>
        <w:pStyle w:val="Lijstalinea"/>
        <w:numPr>
          <w:ilvl w:val="0"/>
          <w:numId w:val="23"/>
        </w:numPr>
        <w:rPr>
          <w:lang w:val="nl-NL"/>
        </w:rPr>
      </w:pPr>
      <w:r>
        <w:rPr>
          <w:lang w:val="nl-NL"/>
        </w:rPr>
        <w:t>Ellecom</w:t>
      </w:r>
    </w:p>
    <w:p w14:paraId="23D1ABA1" w14:textId="77777777" w:rsidR="00A51267" w:rsidRDefault="00A51267" w:rsidP="00A51267">
      <w:pPr>
        <w:pStyle w:val="Lijstalinea"/>
        <w:numPr>
          <w:ilvl w:val="0"/>
          <w:numId w:val="23"/>
        </w:numPr>
        <w:rPr>
          <w:lang w:val="nl-NL"/>
        </w:rPr>
      </w:pPr>
      <w:r>
        <w:rPr>
          <w:lang w:val="nl-NL"/>
        </w:rPr>
        <w:t>De Steeg</w:t>
      </w:r>
    </w:p>
    <w:p w14:paraId="3DB1FBA8" w14:textId="77777777" w:rsidR="00A51267" w:rsidRDefault="00A51267" w:rsidP="00A51267">
      <w:pPr>
        <w:pStyle w:val="Lijstalinea"/>
        <w:numPr>
          <w:ilvl w:val="0"/>
          <w:numId w:val="23"/>
        </w:numPr>
        <w:rPr>
          <w:lang w:val="nl-NL"/>
        </w:rPr>
      </w:pPr>
      <w:r>
        <w:rPr>
          <w:lang w:val="nl-NL"/>
        </w:rPr>
        <w:t>Doesburg</w:t>
      </w:r>
    </w:p>
    <w:p w14:paraId="70103066" w14:textId="77777777" w:rsidR="00A51267" w:rsidRDefault="00A51267" w:rsidP="00A51267">
      <w:pPr>
        <w:pStyle w:val="Lijstalinea"/>
        <w:numPr>
          <w:ilvl w:val="0"/>
          <w:numId w:val="23"/>
        </w:numPr>
        <w:rPr>
          <w:lang w:val="nl-NL"/>
        </w:rPr>
      </w:pPr>
      <w:r>
        <w:rPr>
          <w:lang w:val="nl-NL"/>
        </w:rPr>
        <w:t>Rheden</w:t>
      </w:r>
    </w:p>
    <w:p w14:paraId="381DA720" w14:textId="77777777" w:rsidR="00A51267" w:rsidRDefault="00A51267" w:rsidP="00A51267">
      <w:pPr>
        <w:pStyle w:val="Lijstalinea"/>
        <w:numPr>
          <w:ilvl w:val="0"/>
          <w:numId w:val="23"/>
        </w:numPr>
        <w:rPr>
          <w:lang w:val="nl-NL"/>
        </w:rPr>
      </w:pPr>
      <w:r>
        <w:rPr>
          <w:lang w:val="nl-NL"/>
        </w:rPr>
        <w:t>Velp</w:t>
      </w:r>
    </w:p>
    <w:p w14:paraId="64A14A05" w14:textId="77777777" w:rsidR="00A51267" w:rsidRDefault="00A51267" w:rsidP="00A51267">
      <w:pPr>
        <w:pStyle w:val="Lijstalinea"/>
        <w:rPr>
          <w:lang w:val="nl-NL"/>
        </w:rPr>
      </w:pPr>
    </w:p>
    <w:p w14:paraId="67BE871D" w14:textId="77777777" w:rsidR="00A51267" w:rsidRDefault="00A51267" w:rsidP="00A51267">
      <w:pPr>
        <w:rPr>
          <w:lang w:val="nl-NL"/>
        </w:rPr>
      </w:pPr>
    </w:p>
    <w:p w14:paraId="13525D39" w14:textId="77777777" w:rsidR="00A51267" w:rsidRDefault="00A51267" w:rsidP="00A51267">
      <w:pPr>
        <w:rPr>
          <w:lang w:val="nl-NL"/>
        </w:rPr>
      </w:pPr>
    </w:p>
    <w:p w14:paraId="5F3BCF97" w14:textId="77777777" w:rsidR="00A51267" w:rsidRDefault="00A51267" w:rsidP="00A51267">
      <w:pPr>
        <w:rPr>
          <w:lang w:val="nl-NL"/>
        </w:rPr>
      </w:pPr>
    </w:p>
    <w:p w14:paraId="14969BEF" w14:textId="77777777" w:rsidR="00A51267" w:rsidRDefault="00A51267" w:rsidP="00A51267">
      <w:pPr>
        <w:rPr>
          <w:lang w:val="nl-NL"/>
        </w:rPr>
      </w:pPr>
    </w:p>
    <w:p w14:paraId="59CF0695" w14:textId="77777777" w:rsidR="00A51267" w:rsidRDefault="00A51267" w:rsidP="00A51267">
      <w:pPr>
        <w:rPr>
          <w:lang w:val="nl-NL"/>
        </w:rPr>
      </w:pPr>
      <w:r>
        <w:rPr>
          <w:lang w:val="nl-NL"/>
        </w:rPr>
        <w:t>Opmerking:………………………………….…………………………………………………………………………………………………………………………………………………………………</w:t>
      </w:r>
    </w:p>
    <w:p w14:paraId="763C68C7" w14:textId="77777777" w:rsidR="00A51267" w:rsidRDefault="00A51267" w:rsidP="00A51267">
      <w:pPr>
        <w:rPr>
          <w:lang w:val="nl-NL"/>
        </w:rPr>
      </w:pPr>
      <w:r>
        <w:rPr>
          <w:lang w:val="nl-NL"/>
        </w:rPr>
        <w:t>………………………………………………………………………………………………………………………………………………………………</w:t>
      </w:r>
    </w:p>
    <w:p w14:paraId="068C94A8" w14:textId="77777777" w:rsidR="00A51267" w:rsidRDefault="00A51267" w:rsidP="00A51267">
      <w:pPr>
        <w:rPr>
          <w:lang w:val="nl-NL"/>
        </w:rPr>
      </w:pPr>
    </w:p>
    <w:p w14:paraId="5A2F95F8" w14:textId="77777777" w:rsidR="00A51267" w:rsidRPr="00013CB5" w:rsidRDefault="00A51267" w:rsidP="00A51267">
      <w:pPr>
        <w:rPr>
          <w:lang w:val="nl-NL"/>
        </w:rPr>
      </w:pPr>
      <w:r>
        <w:rPr>
          <w:lang w:val="nl-NL"/>
        </w:rPr>
        <w:t xml:space="preserve"> </w:t>
      </w:r>
    </w:p>
    <w:p w14:paraId="54F4C934" w14:textId="77777777" w:rsidR="00A51267" w:rsidRPr="0096195A" w:rsidRDefault="00A51267" w:rsidP="0096195A">
      <w:pPr>
        <w:rPr>
          <w:i/>
          <w:iCs/>
          <w:color w:val="FF0000"/>
          <w:lang w:val="nl-NL"/>
        </w:rPr>
      </w:pPr>
    </w:p>
    <w:p w14:paraId="021C9652" w14:textId="0A6F7CD2" w:rsidR="00F43A86" w:rsidRPr="00013CB5" w:rsidRDefault="00F43A86" w:rsidP="00F43A86">
      <w:pPr>
        <w:rPr>
          <w:lang w:val="nl-NL"/>
        </w:rPr>
      </w:pPr>
      <w:r>
        <w:rPr>
          <w:lang w:val="nl-NL"/>
        </w:rPr>
        <w:t xml:space="preserve"> </w:t>
      </w:r>
    </w:p>
    <w:sectPr w:rsidR="00F43A86" w:rsidRPr="00013CB5" w:rsidSect="00DB4C6D">
      <w:type w:val="continuous"/>
      <w:pgSz w:w="11906" w:h="16838" w:code="9"/>
      <w:pgMar w:top="936" w:right="720" w:bottom="720" w:left="720" w:header="706" w:footer="706" w:gutter="0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C94720" w14:textId="77777777" w:rsidR="00DB4C6D" w:rsidRDefault="00DB4C6D" w:rsidP="00863BF4">
      <w:r>
        <w:separator/>
      </w:r>
    </w:p>
  </w:endnote>
  <w:endnote w:type="continuationSeparator" w:id="0">
    <w:p w14:paraId="6C058286" w14:textId="77777777" w:rsidR="00DB4C6D" w:rsidRDefault="00DB4C6D" w:rsidP="00863B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Rounded MT Bold">
    <w:altName w:val="Arial Rounded MT Bold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81BB8A" w14:textId="77777777" w:rsidR="00DB4C6D" w:rsidRDefault="00DB4C6D" w:rsidP="00863BF4">
      <w:r>
        <w:separator/>
      </w:r>
    </w:p>
  </w:footnote>
  <w:footnote w:type="continuationSeparator" w:id="0">
    <w:p w14:paraId="727A89F4" w14:textId="77777777" w:rsidR="00DB4C6D" w:rsidRDefault="00DB4C6D" w:rsidP="00863B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AE87FA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F"/>
    <w:multiLevelType w:val="singleLevel"/>
    <w:tmpl w:val="295E6F3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00822CC1"/>
    <w:multiLevelType w:val="hybridMultilevel"/>
    <w:tmpl w:val="05DC174E"/>
    <w:lvl w:ilvl="0" w:tplc="5288BB18">
      <w:start w:val="1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0E868AC"/>
    <w:multiLevelType w:val="multilevel"/>
    <w:tmpl w:val="AEAC68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174727A"/>
    <w:multiLevelType w:val="hybridMultilevel"/>
    <w:tmpl w:val="206E89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5354E1"/>
    <w:multiLevelType w:val="multilevel"/>
    <w:tmpl w:val="23DAE9AC"/>
    <w:lvl w:ilvl="0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AA63591"/>
    <w:multiLevelType w:val="multilevel"/>
    <w:tmpl w:val="611C0D5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0E428EA"/>
    <w:multiLevelType w:val="multilevel"/>
    <w:tmpl w:val="D5B87A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19C398A"/>
    <w:multiLevelType w:val="multilevel"/>
    <w:tmpl w:val="3D6017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5C723E0"/>
    <w:multiLevelType w:val="hybridMultilevel"/>
    <w:tmpl w:val="2DDC9624"/>
    <w:lvl w:ilvl="0" w:tplc="FDBA7594">
      <w:start w:val="1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781008"/>
    <w:multiLevelType w:val="hybridMultilevel"/>
    <w:tmpl w:val="EDAEC62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A17C8F"/>
    <w:multiLevelType w:val="multilevel"/>
    <w:tmpl w:val="BFACA3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1183F49"/>
    <w:multiLevelType w:val="hybridMultilevel"/>
    <w:tmpl w:val="347619EC"/>
    <w:lvl w:ilvl="0" w:tplc="478635AA">
      <w:numFmt w:val="bullet"/>
      <w:lvlText w:val="-"/>
      <w:lvlJc w:val="left"/>
      <w:pPr>
        <w:ind w:left="720" w:hanging="360"/>
      </w:pPr>
      <w:rPr>
        <w:rFonts w:ascii="Arial Rounded MT Bold" w:eastAsiaTheme="minorHAnsi" w:hAnsi="Arial Rounded MT Bold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88661F"/>
    <w:multiLevelType w:val="multilevel"/>
    <w:tmpl w:val="15ACBD2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□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361E5BBF"/>
    <w:multiLevelType w:val="hybridMultilevel"/>
    <w:tmpl w:val="F6AA7E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FC5D0F"/>
    <w:multiLevelType w:val="multilevel"/>
    <w:tmpl w:val="B148C7FC"/>
    <w:lvl w:ilvl="0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26D7F3F"/>
    <w:multiLevelType w:val="multilevel"/>
    <w:tmpl w:val="15ACBD2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□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431E21A0"/>
    <w:multiLevelType w:val="multilevel"/>
    <w:tmpl w:val="47B672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Symbol" w:hint="default"/>
      </w:r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Symbol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B356851"/>
    <w:multiLevelType w:val="multilevel"/>
    <w:tmpl w:val="5B24DB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01A1546"/>
    <w:multiLevelType w:val="multilevel"/>
    <w:tmpl w:val="B148C7FC"/>
    <w:lvl w:ilvl="0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82032387">
    <w:abstractNumId w:val="8"/>
  </w:num>
  <w:num w:numId="2" w16cid:durableId="1841462535">
    <w:abstractNumId w:val="11"/>
  </w:num>
  <w:num w:numId="3" w16cid:durableId="565577578">
    <w:abstractNumId w:val="19"/>
  </w:num>
  <w:num w:numId="4" w16cid:durableId="1156797125">
    <w:abstractNumId w:val="7"/>
  </w:num>
  <w:num w:numId="5" w16cid:durableId="630477521">
    <w:abstractNumId w:val="7"/>
    <w:lvlOverride w:ilvl="0">
      <w:lvl w:ilvl="0">
        <w:numFmt w:val="decimal"/>
        <w:lvlText w:val="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6" w16cid:durableId="173693101">
    <w:abstractNumId w:val="7"/>
    <w:lvlOverride w:ilvl="0">
      <w:lvl w:ilvl="0">
        <w:numFmt w:val="decimal"/>
        <w:lvlText w:val="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7" w16cid:durableId="1160580578">
    <w:abstractNumId w:val="7"/>
    <w:lvlOverride w:ilvl="0">
      <w:lvl w:ilvl="0">
        <w:numFmt w:val="decimal"/>
        <w:lvlText w:val=""/>
        <w:lvlJc w:val="left"/>
      </w:lvl>
    </w:lvlOverride>
    <w:lvlOverride w:ilvl="1">
      <w:lvl w:ilvl="1">
        <w:start w:val="1"/>
        <w:numFmt w:val="lowerLetter"/>
        <w:lvlText w:val="%2."/>
        <w:lvlJc w:val="left"/>
        <w:rPr>
          <w:rFonts w:ascii="Arial" w:eastAsia="Times New Roman" w:hAnsi="Arial" w:cs="Courier New"/>
        </w:rPr>
      </w:lvl>
    </w:lvlOverride>
  </w:num>
  <w:num w:numId="8" w16cid:durableId="1319725696">
    <w:abstractNumId w:val="14"/>
  </w:num>
  <w:num w:numId="9" w16cid:durableId="1438209142">
    <w:abstractNumId w:val="4"/>
  </w:num>
  <w:num w:numId="10" w16cid:durableId="1943754990">
    <w:abstractNumId w:val="18"/>
  </w:num>
  <w:num w:numId="11" w16cid:durableId="1105996560">
    <w:abstractNumId w:val="3"/>
  </w:num>
  <w:num w:numId="12" w16cid:durableId="662974708">
    <w:abstractNumId w:val="17"/>
  </w:num>
  <w:num w:numId="13" w16cid:durableId="1570000579">
    <w:abstractNumId w:val="16"/>
  </w:num>
  <w:num w:numId="14" w16cid:durableId="580529875">
    <w:abstractNumId w:val="6"/>
  </w:num>
  <w:num w:numId="15" w16cid:durableId="2131126739">
    <w:abstractNumId w:val="13"/>
  </w:num>
  <w:num w:numId="16" w16cid:durableId="1517764844">
    <w:abstractNumId w:val="15"/>
  </w:num>
  <w:num w:numId="17" w16cid:durableId="1074620616">
    <w:abstractNumId w:val="5"/>
  </w:num>
  <w:num w:numId="18" w16cid:durableId="1928492899">
    <w:abstractNumId w:val="1"/>
  </w:num>
  <w:num w:numId="19" w16cid:durableId="407464783">
    <w:abstractNumId w:val="0"/>
  </w:num>
  <w:num w:numId="20" w16cid:durableId="1138567828">
    <w:abstractNumId w:val="10"/>
  </w:num>
  <w:num w:numId="21" w16cid:durableId="1365247592">
    <w:abstractNumId w:val="2"/>
  </w:num>
  <w:num w:numId="22" w16cid:durableId="730420560">
    <w:abstractNumId w:val="9"/>
  </w:num>
  <w:num w:numId="23" w16cid:durableId="16347043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1BA"/>
    <w:rsid w:val="00013CB5"/>
    <w:rsid w:val="00017725"/>
    <w:rsid w:val="000325FD"/>
    <w:rsid w:val="00050C6B"/>
    <w:rsid w:val="00073EB8"/>
    <w:rsid w:val="00080478"/>
    <w:rsid w:val="000875C9"/>
    <w:rsid w:val="000E05DF"/>
    <w:rsid w:val="000E13A9"/>
    <w:rsid w:val="000F3F61"/>
    <w:rsid w:val="00115030"/>
    <w:rsid w:val="0012112D"/>
    <w:rsid w:val="001504BB"/>
    <w:rsid w:val="00161845"/>
    <w:rsid w:val="001627C2"/>
    <w:rsid w:val="00177EE3"/>
    <w:rsid w:val="00180748"/>
    <w:rsid w:val="001972AB"/>
    <w:rsid w:val="001A0624"/>
    <w:rsid w:val="001A7ACA"/>
    <w:rsid w:val="001C46FA"/>
    <w:rsid w:val="001C6291"/>
    <w:rsid w:val="001D3E79"/>
    <w:rsid w:val="001E2E8A"/>
    <w:rsid w:val="002071BA"/>
    <w:rsid w:val="00231D79"/>
    <w:rsid w:val="0026738E"/>
    <w:rsid w:val="0028569E"/>
    <w:rsid w:val="002865F8"/>
    <w:rsid w:val="00297910"/>
    <w:rsid w:val="00297D06"/>
    <w:rsid w:val="002A0E09"/>
    <w:rsid w:val="002B7AB7"/>
    <w:rsid w:val="002C16B6"/>
    <w:rsid w:val="002D23EE"/>
    <w:rsid w:val="002E5918"/>
    <w:rsid w:val="0032178E"/>
    <w:rsid w:val="00332370"/>
    <w:rsid w:val="00332BE1"/>
    <w:rsid w:val="00340699"/>
    <w:rsid w:val="0034069C"/>
    <w:rsid w:val="00350A25"/>
    <w:rsid w:val="003624A2"/>
    <w:rsid w:val="003647BB"/>
    <w:rsid w:val="003735DF"/>
    <w:rsid w:val="0037656B"/>
    <w:rsid w:val="003C0B46"/>
    <w:rsid w:val="003D6FE8"/>
    <w:rsid w:val="00414092"/>
    <w:rsid w:val="0042448C"/>
    <w:rsid w:val="00424E4F"/>
    <w:rsid w:val="0043674E"/>
    <w:rsid w:val="004A06C1"/>
    <w:rsid w:val="004D4F7B"/>
    <w:rsid w:val="004E5276"/>
    <w:rsid w:val="004E6F3C"/>
    <w:rsid w:val="004E7C52"/>
    <w:rsid w:val="004F4F58"/>
    <w:rsid w:val="004F6E52"/>
    <w:rsid w:val="004F6EE4"/>
    <w:rsid w:val="0050743B"/>
    <w:rsid w:val="005C659C"/>
    <w:rsid w:val="005D4F4B"/>
    <w:rsid w:val="00601777"/>
    <w:rsid w:val="00627828"/>
    <w:rsid w:val="006758C3"/>
    <w:rsid w:val="00695D57"/>
    <w:rsid w:val="006A542E"/>
    <w:rsid w:val="006B79D2"/>
    <w:rsid w:val="00701B64"/>
    <w:rsid w:val="00710724"/>
    <w:rsid w:val="00736163"/>
    <w:rsid w:val="00740AFF"/>
    <w:rsid w:val="007515D7"/>
    <w:rsid w:val="00751A27"/>
    <w:rsid w:val="007851AB"/>
    <w:rsid w:val="007A570C"/>
    <w:rsid w:val="007E5E4F"/>
    <w:rsid w:val="00817B4E"/>
    <w:rsid w:val="00823CF4"/>
    <w:rsid w:val="00834C6A"/>
    <w:rsid w:val="00863BF4"/>
    <w:rsid w:val="00871502"/>
    <w:rsid w:val="00884C3F"/>
    <w:rsid w:val="008A121F"/>
    <w:rsid w:val="008A7BCF"/>
    <w:rsid w:val="008B77A4"/>
    <w:rsid w:val="008D1CFB"/>
    <w:rsid w:val="008F610E"/>
    <w:rsid w:val="009218A5"/>
    <w:rsid w:val="00932501"/>
    <w:rsid w:val="009524B6"/>
    <w:rsid w:val="00952F72"/>
    <w:rsid w:val="0095571F"/>
    <w:rsid w:val="0096195A"/>
    <w:rsid w:val="00965D7C"/>
    <w:rsid w:val="00971C2D"/>
    <w:rsid w:val="009801AD"/>
    <w:rsid w:val="009A5CBA"/>
    <w:rsid w:val="009D5AB9"/>
    <w:rsid w:val="009D6288"/>
    <w:rsid w:val="009D70CE"/>
    <w:rsid w:val="009E19E3"/>
    <w:rsid w:val="009E5169"/>
    <w:rsid w:val="00A30C83"/>
    <w:rsid w:val="00A335DE"/>
    <w:rsid w:val="00A35BEB"/>
    <w:rsid w:val="00A4367F"/>
    <w:rsid w:val="00A51267"/>
    <w:rsid w:val="00A55E56"/>
    <w:rsid w:val="00A71960"/>
    <w:rsid w:val="00A933CB"/>
    <w:rsid w:val="00AA6EAC"/>
    <w:rsid w:val="00AB59EB"/>
    <w:rsid w:val="00AC5C8B"/>
    <w:rsid w:val="00AD5500"/>
    <w:rsid w:val="00AE7073"/>
    <w:rsid w:val="00B05830"/>
    <w:rsid w:val="00B07AD4"/>
    <w:rsid w:val="00B1266E"/>
    <w:rsid w:val="00B158EB"/>
    <w:rsid w:val="00B21BCB"/>
    <w:rsid w:val="00B25135"/>
    <w:rsid w:val="00B254E5"/>
    <w:rsid w:val="00B4560B"/>
    <w:rsid w:val="00B50506"/>
    <w:rsid w:val="00B569C0"/>
    <w:rsid w:val="00B86CAA"/>
    <w:rsid w:val="00B878E6"/>
    <w:rsid w:val="00BA259A"/>
    <w:rsid w:val="00BD50E9"/>
    <w:rsid w:val="00BF1BA9"/>
    <w:rsid w:val="00C03E85"/>
    <w:rsid w:val="00C04C2D"/>
    <w:rsid w:val="00C16371"/>
    <w:rsid w:val="00C43F44"/>
    <w:rsid w:val="00C53FDF"/>
    <w:rsid w:val="00C54604"/>
    <w:rsid w:val="00C872A5"/>
    <w:rsid w:val="00C94A06"/>
    <w:rsid w:val="00CA2AB0"/>
    <w:rsid w:val="00CB76CE"/>
    <w:rsid w:val="00CD5D87"/>
    <w:rsid w:val="00CE5C85"/>
    <w:rsid w:val="00D100BF"/>
    <w:rsid w:val="00D1617D"/>
    <w:rsid w:val="00D21CA1"/>
    <w:rsid w:val="00D26B28"/>
    <w:rsid w:val="00D4356D"/>
    <w:rsid w:val="00D4547B"/>
    <w:rsid w:val="00D53B54"/>
    <w:rsid w:val="00D567BA"/>
    <w:rsid w:val="00D61AE3"/>
    <w:rsid w:val="00D71CE4"/>
    <w:rsid w:val="00D7738F"/>
    <w:rsid w:val="00D8328E"/>
    <w:rsid w:val="00D9046A"/>
    <w:rsid w:val="00DB4C6D"/>
    <w:rsid w:val="00DF6BE3"/>
    <w:rsid w:val="00E27596"/>
    <w:rsid w:val="00E30D68"/>
    <w:rsid w:val="00E364B6"/>
    <w:rsid w:val="00E377F2"/>
    <w:rsid w:val="00E53835"/>
    <w:rsid w:val="00E649FA"/>
    <w:rsid w:val="00E81454"/>
    <w:rsid w:val="00E8293A"/>
    <w:rsid w:val="00E83B5A"/>
    <w:rsid w:val="00E868F4"/>
    <w:rsid w:val="00E947FD"/>
    <w:rsid w:val="00EB376B"/>
    <w:rsid w:val="00EC1129"/>
    <w:rsid w:val="00EF1BA7"/>
    <w:rsid w:val="00EF471E"/>
    <w:rsid w:val="00F035A0"/>
    <w:rsid w:val="00F34DED"/>
    <w:rsid w:val="00F43A86"/>
    <w:rsid w:val="00FD6D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573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0" w:defSemiHidden="0" w:defUnhideWhenUsed="0" w:defQFormat="0" w:count="376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50743B"/>
    <w:pPr>
      <w:spacing w:line="259" w:lineRule="auto"/>
    </w:pPr>
    <w:rPr>
      <w:color w:val="26355C" w:themeColor="text1"/>
      <w:lang w:val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932501"/>
    <w:pPr>
      <w:keepNext/>
      <w:keepLines/>
      <w:pBdr>
        <w:top w:val="single" w:sz="18" w:space="1" w:color="EFD400" w:themeColor="accent3"/>
        <w:left w:val="single" w:sz="18" w:space="4" w:color="EFD400" w:themeColor="accent3"/>
      </w:pBdr>
      <w:spacing w:before="300" w:after="60"/>
      <w:outlineLvl w:val="0"/>
    </w:pPr>
    <w:rPr>
      <w:rFonts w:asciiTheme="majorHAnsi" w:eastAsiaTheme="majorEastAsia" w:hAnsiTheme="majorHAnsi" w:cstheme="majorBidi"/>
      <w:bCs/>
      <w:color w:val="3F7700" w:themeColor="accent1" w:themeShade="B5"/>
      <w:spacing w:val="-5"/>
      <w:sz w:val="30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semiHidden/>
    <w:unhideWhenUsed/>
    <w:rsid w:val="0034069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paragraph" w:styleId="Lijstalinea">
    <w:name w:val="List Paragraph"/>
    <w:basedOn w:val="Standaard"/>
    <w:uiPriority w:val="34"/>
    <w:rsid w:val="0034069C"/>
    <w:pPr>
      <w:ind w:left="720"/>
      <w:contextualSpacing/>
    </w:pPr>
  </w:style>
  <w:style w:type="paragraph" w:styleId="Titel">
    <w:name w:val="Title"/>
    <w:basedOn w:val="Standaard"/>
    <w:next w:val="Standaard"/>
    <w:link w:val="TitelChar"/>
    <w:uiPriority w:val="10"/>
    <w:qFormat/>
    <w:rsid w:val="00013CB5"/>
    <w:pPr>
      <w:spacing w:after="1200" w:line="216" w:lineRule="auto"/>
      <w:ind w:right="3782"/>
      <w:contextualSpacing/>
    </w:pPr>
    <w:rPr>
      <w:rFonts w:asciiTheme="majorHAnsi" w:eastAsiaTheme="majorEastAsia" w:hAnsiTheme="majorHAnsi" w:cstheme="majorBidi"/>
      <w:noProof/>
      <w:color w:val="FFFFFF" w:themeColor="background1"/>
      <w:spacing w:val="-6"/>
      <w:kern w:val="28"/>
      <w:sz w:val="41"/>
      <w:szCs w:val="28"/>
    </w:rPr>
  </w:style>
  <w:style w:type="character" w:customStyle="1" w:styleId="TitelChar">
    <w:name w:val="Titel Char"/>
    <w:basedOn w:val="Standaardalinea-lettertype"/>
    <w:link w:val="Titel"/>
    <w:uiPriority w:val="10"/>
    <w:rsid w:val="00013CB5"/>
    <w:rPr>
      <w:rFonts w:asciiTheme="majorHAnsi" w:eastAsiaTheme="majorEastAsia" w:hAnsiTheme="majorHAnsi" w:cstheme="majorBidi"/>
      <w:noProof/>
      <w:color w:val="FFFFFF" w:themeColor="background1"/>
      <w:spacing w:val="-6"/>
      <w:kern w:val="28"/>
      <w:sz w:val="41"/>
      <w:szCs w:val="28"/>
      <w:lang w:val="en-US"/>
    </w:rPr>
  </w:style>
  <w:style w:type="character" w:customStyle="1" w:styleId="Kop1Char">
    <w:name w:val="Kop 1 Char"/>
    <w:basedOn w:val="Standaardalinea-lettertype"/>
    <w:link w:val="Kop1"/>
    <w:uiPriority w:val="9"/>
    <w:rsid w:val="00932501"/>
    <w:rPr>
      <w:rFonts w:asciiTheme="majorHAnsi" w:eastAsiaTheme="majorEastAsia" w:hAnsiTheme="majorHAnsi" w:cstheme="majorBidi"/>
      <w:bCs/>
      <w:color w:val="3F7700" w:themeColor="accent1" w:themeShade="B5"/>
      <w:spacing w:val="-5"/>
      <w:sz w:val="30"/>
      <w:szCs w:val="32"/>
      <w:lang w:val="en-US"/>
    </w:rPr>
  </w:style>
  <w:style w:type="paragraph" w:customStyle="1" w:styleId="slogan">
    <w:name w:val="slogan"/>
    <w:rsid w:val="00017725"/>
    <w:pPr>
      <w:spacing w:after="1000"/>
      <w:ind w:right="3780"/>
    </w:pPr>
    <w:rPr>
      <w:rFonts w:asciiTheme="majorHAnsi" w:eastAsiaTheme="majorEastAsia" w:hAnsiTheme="majorHAnsi" w:cstheme="majorBidi"/>
      <w:bCs/>
      <w:i/>
      <w:color w:val="FFFFFF" w:themeColor="background1"/>
      <w:sz w:val="36"/>
      <w:szCs w:val="32"/>
      <w:lang w:val="en-US"/>
    </w:rPr>
  </w:style>
  <w:style w:type="paragraph" w:customStyle="1" w:styleId="inspringingselectievakje">
    <w:name w:val="inspringing selectievakje"/>
    <w:basedOn w:val="Standaard"/>
    <w:qFormat/>
    <w:rsid w:val="004F4F58"/>
    <w:pPr>
      <w:spacing w:line="250" w:lineRule="auto"/>
      <w:ind w:left="357" w:hanging="357"/>
    </w:pPr>
  </w:style>
  <w:style w:type="paragraph" w:styleId="Koptekst">
    <w:name w:val="header"/>
    <w:basedOn w:val="Standaard"/>
    <w:link w:val="KoptekstChar"/>
    <w:unhideWhenUsed/>
    <w:rsid w:val="00834C6A"/>
    <w:pPr>
      <w:tabs>
        <w:tab w:val="center" w:pos="4513"/>
        <w:tab w:val="right" w:pos="9026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rsid w:val="00834C6A"/>
    <w:rPr>
      <w:color w:val="26355C" w:themeColor="text1"/>
      <w:lang w:val="en-US"/>
    </w:rPr>
  </w:style>
  <w:style w:type="paragraph" w:styleId="Voettekst">
    <w:name w:val="footer"/>
    <w:basedOn w:val="Standaard"/>
    <w:link w:val="VoettekstChar"/>
    <w:unhideWhenUsed/>
    <w:rsid w:val="00834C6A"/>
    <w:pPr>
      <w:tabs>
        <w:tab w:val="center" w:pos="4513"/>
        <w:tab w:val="right" w:pos="9026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rsid w:val="00834C6A"/>
    <w:rPr>
      <w:color w:val="26355C" w:themeColor="text1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624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oes\AppData\Roaming\Microsoft\Templates\Controlelijst%20koken%20voor%20beginners.dotx" TargetMode="External"/></Relationships>
</file>

<file path=word/theme/theme1.xml><?xml version="1.0" encoding="utf-8"?>
<a:theme xmlns:a="http://schemas.openxmlformats.org/drawingml/2006/main" name="Office Theme">
  <a:themeElements>
    <a:clrScheme name="Custom 304">
      <a:dk1>
        <a:srgbClr val="26355C"/>
      </a:dk1>
      <a:lt1>
        <a:sysClr val="window" lastClr="FFFFFF"/>
      </a:lt1>
      <a:dk2>
        <a:srgbClr val="26355C"/>
      </a:dk2>
      <a:lt2>
        <a:srgbClr val="EBEBEB"/>
      </a:lt2>
      <a:accent1>
        <a:srgbClr val="5AA900"/>
      </a:accent1>
      <a:accent2>
        <a:srgbClr val="F03C01"/>
      </a:accent2>
      <a:accent3>
        <a:srgbClr val="EFD400"/>
      </a:accent3>
      <a:accent4>
        <a:srgbClr val="086200"/>
      </a:accent4>
      <a:accent5>
        <a:srgbClr val="452F84"/>
      </a:accent5>
      <a:accent6>
        <a:srgbClr val="FD8024"/>
      </a:accent6>
      <a:hlink>
        <a:srgbClr val="385191"/>
      </a:hlink>
      <a:folHlink>
        <a:srgbClr val="385191"/>
      </a:folHlink>
    </a:clrScheme>
    <a:fontScheme name="Sky">
      <a:majorFont>
        <a:latin typeface="Arial Rounded MT Bold"/>
        <a:ea typeface=""/>
        <a:cs typeface=""/>
        <a:font script="Jpan" typeface="ＭＳ Ｐゴシック"/>
      </a:majorFont>
      <a:minorFont>
        <a:latin typeface="Arial Rounded MT Bold"/>
        <a:ea typeface=""/>
        <a:cs typeface=""/>
        <a:font script="Jpan" typeface="ＭＳ Ｐゴシック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0F6ED36-95CA-4521-9949-4689D585305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E3974DBC-91B0-4131-981E-AF1AD2A5B3D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017737F-F9BE-4F76-9EFB-25D24C9F7ED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8456714-9BD1-4493-B49A-32359A0ED5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Controlelijst koken voor beginners</Template>
  <TotalTime>0</TotalTime>
  <Pages>2</Pages>
  <Words>566</Words>
  <Characters>3115</Characters>
  <Application>Microsoft Office Word</Application>
  <DocSecurity>0</DocSecurity>
  <Lines>25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2024-02-28T19:47:00Z</dcterms:created>
  <dcterms:modified xsi:type="dcterms:W3CDTF">2024-02-28T19:47:00Z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